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970" w:rsidRDefault="00E84970" w:rsidP="00E84970">
      <w:pPr>
        <w:widowControl/>
        <w:spacing w:before="120" w:after="120" w:line="280" w:lineRule="exact"/>
        <w:ind w:left="284" w:right="226"/>
        <w:jc w:val="both"/>
        <w:rPr>
          <w:sz w:val="22"/>
          <w:szCs w:val="22"/>
        </w:rPr>
      </w:pPr>
    </w:p>
    <w:p w:rsidR="00E84970" w:rsidRPr="001B7C50" w:rsidRDefault="00E8497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</w:p>
    <w:p w:rsidR="00B100F0" w:rsidRPr="001B7C50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1B7C50">
        <w:rPr>
          <w:rFonts w:ascii="Arial" w:hAnsi="Arial" w:cs="Arial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del </w:t>
      </w:r>
      <w:r w:rsidR="00B4215F" w:rsidRPr="001B7C50">
        <w:rPr>
          <w:rFonts w:ascii="Arial" w:hAnsi="Arial" w:cs="Arial"/>
          <w:b/>
        </w:rPr>
        <w:t>servei</w:t>
      </w:r>
      <w:r w:rsidRPr="001B7C50">
        <w:rPr>
          <w:rFonts w:ascii="Arial" w:hAnsi="Arial" w:cs="Arial"/>
          <w:b/>
        </w:rPr>
        <w:t xml:space="preserve"> </w:t>
      </w:r>
      <w:r w:rsidR="009868CD" w:rsidRPr="001B7C50">
        <w:rPr>
          <w:rFonts w:ascii="Arial" w:hAnsi="Arial" w:cs="Arial"/>
          <w:b/>
        </w:rPr>
        <w:t>de suport informàtic per l’Ajuntament de Mataró</w:t>
      </w:r>
      <w:r w:rsidR="005355E0" w:rsidRPr="001B7C50">
        <w:rPr>
          <w:rFonts w:ascii="Arial" w:hAnsi="Arial" w:cs="Arial"/>
          <w:b/>
        </w:rPr>
        <w:t xml:space="preserve"> (expedient 2020/000014360)</w:t>
      </w:r>
      <w:r w:rsidRPr="001B7C50">
        <w:rPr>
          <w:rFonts w:ascii="Arial" w:hAnsi="Arial" w:cs="Arial"/>
        </w:rPr>
        <w:t>,</w:t>
      </w:r>
    </w:p>
    <w:p w:rsidR="00A21B15" w:rsidRPr="001B7C50" w:rsidRDefault="00A21B15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</w:p>
    <w:p w:rsidR="001A0816" w:rsidRPr="001B7C50" w:rsidRDefault="001A0816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</w:p>
    <w:p w:rsidR="00B100F0" w:rsidRPr="001B7C50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  <w:r w:rsidRPr="001B7C50">
        <w:rPr>
          <w:rFonts w:ascii="Arial" w:hAnsi="Arial" w:cs="Arial"/>
          <w:b/>
          <w:bCs/>
        </w:rPr>
        <w:t>FAIG CONSTAR:</w:t>
      </w:r>
    </w:p>
    <w:p w:rsidR="00B100F0" w:rsidRPr="001B7C50" w:rsidRDefault="00B100F0" w:rsidP="00E84970">
      <w:pPr>
        <w:widowControl/>
        <w:spacing w:before="120" w:after="120" w:line="280" w:lineRule="exact"/>
        <w:ind w:left="709" w:right="226" w:firstLine="5528"/>
        <w:jc w:val="both"/>
        <w:rPr>
          <w:rFonts w:ascii="Arial" w:hAnsi="Arial" w:cs="Arial"/>
          <w:b/>
        </w:rPr>
      </w:pPr>
      <w:r w:rsidRPr="001B7C50">
        <w:rPr>
          <w:rFonts w:ascii="Arial" w:hAnsi="Arial" w:cs="Arial"/>
          <w:b/>
        </w:rPr>
        <w:t> </w:t>
      </w:r>
    </w:p>
    <w:p w:rsidR="00A21B15" w:rsidRPr="001B7C50" w:rsidRDefault="00E84970" w:rsidP="00A21B15">
      <w:pPr>
        <w:widowControl/>
        <w:numPr>
          <w:ilvl w:val="0"/>
          <w:numId w:val="3"/>
        </w:numPr>
        <w:spacing w:before="120" w:after="120" w:line="280" w:lineRule="exact"/>
        <w:ind w:left="709" w:right="226"/>
        <w:jc w:val="both"/>
        <w:rPr>
          <w:rFonts w:ascii="Arial" w:hAnsi="Arial" w:cs="Arial"/>
          <w:noProof w:val="0"/>
          <w:lang w:bidi="ca-ES"/>
        </w:rPr>
      </w:pPr>
      <w:r w:rsidRPr="001B7C50">
        <w:rPr>
          <w:rFonts w:ascii="Arial" w:hAnsi="Arial" w:cs="Arial"/>
          <w:b/>
        </w:rPr>
        <w:t xml:space="preserve"> </w:t>
      </w:r>
      <w:r w:rsidR="00B100F0" w:rsidRPr="001B7C50">
        <w:rPr>
          <w:rFonts w:ascii="Arial" w:hAnsi="Arial" w:cs="Arial"/>
          <w:b/>
        </w:rPr>
        <w:t xml:space="preserve">OFERTA ECONÒMICA. Que ofereixo </w:t>
      </w:r>
      <w:r w:rsidR="009868CD" w:rsidRPr="001B7C50">
        <w:rPr>
          <w:rFonts w:ascii="Arial" w:hAnsi="Arial" w:cs="Arial"/>
          <w:b/>
        </w:rPr>
        <w:t>presta el servei, p</w:t>
      </w:r>
      <w:r w:rsidR="00B100F0" w:rsidRPr="001B7C50">
        <w:rPr>
          <w:rFonts w:ascii="Arial" w:hAnsi="Arial" w:cs="Arial"/>
          <w:b/>
        </w:rPr>
        <w:t>el següent preu total (en números i lletres) ______________________________________________________, IVA no inclòs</w:t>
      </w:r>
      <w:r w:rsidR="009868CD" w:rsidRPr="001B7C50">
        <w:rPr>
          <w:rFonts w:ascii="Arial" w:hAnsi="Arial" w:cs="Arial"/>
          <w:b/>
        </w:rPr>
        <w:t>.</w:t>
      </w:r>
      <w:r w:rsidR="003E10D9" w:rsidRPr="001B7C50">
        <w:rPr>
          <w:rFonts w:ascii="Arial" w:hAnsi="Arial" w:cs="Arial"/>
          <w:b/>
        </w:rPr>
        <w:t xml:space="preserve"> </w:t>
      </w:r>
      <w:r w:rsidR="003E10D9" w:rsidRPr="001B7C50">
        <w:rPr>
          <w:rFonts w:ascii="Arial" w:hAnsi="Arial" w:cs="Arial"/>
        </w:rPr>
        <w:t>(Fins a un màxim de 35 punts)</w:t>
      </w:r>
      <w:r w:rsidR="004B4D73">
        <w:rPr>
          <w:rFonts w:ascii="Arial" w:hAnsi="Arial" w:cs="Arial"/>
        </w:rPr>
        <w:t>.</w:t>
      </w:r>
    </w:p>
    <w:p w:rsidR="00A21B15" w:rsidRPr="001B7C50" w:rsidRDefault="00013C1A" w:rsidP="00A21B15">
      <w:pPr>
        <w:widowControl/>
        <w:spacing w:before="120" w:after="120" w:line="280" w:lineRule="exact"/>
        <w:ind w:left="709" w:right="226"/>
        <w:jc w:val="both"/>
        <w:rPr>
          <w:rFonts w:ascii="Arial" w:hAnsi="Arial" w:cs="Arial"/>
        </w:rPr>
      </w:pPr>
      <w:r w:rsidRPr="001B7C50">
        <w:rPr>
          <w:rFonts w:ascii="Arial" w:hAnsi="Arial" w:cs="Arial"/>
          <w:noProof w:val="0"/>
          <w:lang w:bidi="ca-ES"/>
        </w:rPr>
        <w:t xml:space="preserve"> </w:t>
      </w:r>
      <w:r w:rsidRPr="001B7C50">
        <w:rPr>
          <w:rFonts w:ascii="Arial" w:hAnsi="Arial" w:cs="Arial"/>
        </w:rPr>
        <w:t xml:space="preserve"> </w:t>
      </w:r>
    </w:p>
    <w:p w:rsidR="001A0816" w:rsidRPr="001B7C50" w:rsidRDefault="001A0816" w:rsidP="00A21B15">
      <w:pPr>
        <w:widowControl/>
        <w:spacing w:before="120" w:after="120" w:line="280" w:lineRule="exact"/>
        <w:ind w:left="709" w:right="226"/>
        <w:jc w:val="both"/>
        <w:rPr>
          <w:rFonts w:ascii="Arial" w:hAnsi="Arial" w:cs="Arial"/>
          <w:noProof w:val="0"/>
          <w:lang w:bidi="ca-ES"/>
        </w:rPr>
      </w:pPr>
    </w:p>
    <w:p w:rsidR="000306E8" w:rsidRPr="001B7C50" w:rsidRDefault="000306E8" w:rsidP="000306E8">
      <w:pPr>
        <w:widowControl/>
        <w:numPr>
          <w:ilvl w:val="0"/>
          <w:numId w:val="3"/>
        </w:numPr>
        <w:spacing w:before="120" w:after="120" w:line="280" w:lineRule="exact"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  <w:r w:rsidRPr="001B7C50">
        <w:rPr>
          <w:rFonts w:ascii="Arial" w:hAnsi="Arial" w:cs="Arial"/>
          <w:b/>
          <w:bCs/>
          <w:noProof w:val="0"/>
          <w:lang w:bidi="ca-ES"/>
        </w:rPr>
        <w:t>Criteris d’estabilitat laboral</w:t>
      </w:r>
      <w:r w:rsidR="005D0832" w:rsidRPr="001B7C50">
        <w:rPr>
          <w:rFonts w:ascii="Arial" w:hAnsi="Arial" w:cs="Arial"/>
          <w:b/>
          <w:bCs/>
          <w:noProof w:val="0"/>
          <w:lang w:bidi="ca-ES"/>
        </w:rPr>
        <w:t xml:space="preserve"> </w:t>
      </w:r>
      <w:r w:rsidR="003E10D9" w:rsidRPr="001B7C50">
        <w:rPr>
          <w:rFonts w:ascii="Arial" w:hAnsi="Arial" w:cs="Arial"/>
          <w:b/>
          <w:bCs/>
          <w:noProof w:val="0"/>
          <w:lang w:bidi="ca-ES"/>
        </w:rPr>
        <w:t xml:space="preserve">fins a un màxim de 30 punts </w:t>
      </w:r>
      <w:r w:rsidR="005D0832" w:rsidRPr="001B7C50">
        <w:rPr>
          <w:rFonts w:ascii="Arial" w:hAnsi="Arial" w:cs="Arial"/>
          <w:b/>
          <w:bCs/>
          <w:noProof w:val="0"/>
          <w:lang w:bidi="ca-ES"/>
        </w:rPr>
        <w:t>(marcar allò que correspongui)</w:t>
      </w:r>
      <w:r w:rsidRPr="001B7C50">
        <w:rPr>
          <w:rFonts w:ascii="Arial" w:hAnsi="Arial" w:cs="Arial"/>
          <w:b/>
          <w:bCs/>
          <w:noProof w:val="0"/>
          <w:lang w:bidi="ca-ES"/>
        </w:rPr>
        <w:t>:</w:t>
      </w:r>
    </w:p>
    <w:p w:rsidR="00D611A6" w:rsidRPr="001B7C50" w:rsidRDefault="00D611A6" w:rsidP="00D611A6">
      <w:pPr>
        <w:widowControl/>
        <w:spacing w:before="120" w:after="120" w:line="280" w:lineRule="exact"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0306E8" w:rsidRPr="001B7C50" w:rsidRDefault="00D611A6" w:rsidP="000306E8">
      <w:pPr>
        <w:widowControl/>
        <w:spacing w:before="120" w:after="120" w:line="280" w:lineRule="exact"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  <w:r w:rsidRPr="001B7C50">
        <w:rPr>
          <w:rFonts w:ascii="Arial" w:hAnsi="Arial" w:cs="Arial"/>
          <w:b/>
          <w:bCs/>
          <w:noProof w:val="0"/>
          <w:lang w:bidi="ca-ES"/>
        </w:rPr>
        <w:t xml:space="preserve">2.1) </w:t>
      </w:r>
      <w:r w:rsidR="000306E8" w:rsidRPr="001B7C50">
        <w:rPr>
          <w:rFonts w:ascii="Arial" w:hAnsi="Arial" w:cs="Arial"/>
          <w:b/>
          <w:bCs/>
          <w:noProof w:val="0"/>
          <w:lang w:bidi="ca-ES"/>
        </w:rPr>
        <w:t>Compromís de subrogació dels tècnics assignats al servei objecte del contracte</w:t>
      </w:r>
      <w:r w:rsidR="00537D9C">
        <w:rPr>
          <w:rFonts w:ascii="Arial" w:hAnsi="Arial" w:cs="Arial"/>
          <w:b/>
          <w:bCs/>
          <w:noProof w:val="0"/>
          <w:lang w:bidi="ca-ES"/>
        </w:rPr>
        <w:t xml:space="preserve"> en els últims quadre mesos</w:t>
      </w:r>
      <w:r w:rsidR="000306E8" w:rsidRPr="001B7C50">
        <w:rPr>
          <w:rFonts w:ascii="Arial" w:hAnsi="Arial" w:cs="Arial"/>
          <w:b/>
          <w:bCs/>
          <w:noProof w:val="0"/>
          <w:lang w:bidi="ca-ES"/>
        </w:rPr>
        <w:t>:</w:t>
      </w:r>
    </w:p>
    <w:p w:rsidR="000306E8" w:rsidRPr="001B7C50" w:rsidRDefault="00617103" w:rsidP="000306E8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sdt>
        <w:sdtPr>
          <w:rPr>
            <w:rFonts w:ascii="Arial" w:hAnsi="Arial" w:cs="Arial"/>
            <w:bCs/>
            <w:noProof w:val="0"/>
            <w:lang w:bidi="ca-ES"/>
          </w:rPr>
          <w:id w:val="-511452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6E8" w:rsidRPr="001B7C50">
            <w:rPr>
              <w:rFonts w:ascii="Segoe UI Symbol" w:eastAsia="MS Gothic" w:hAnsi="Segoe UI Symbol" w:cs="Segoe UI Symbol"/>
              <w:bCs/>
              <w:noProof w:val="0"/>
              <w:lang w:bidi="ca-ES"/>
            </w:rPr>
            <w:t>☐</w:t>
          </w:r>
        </w:sdtContent>
      </w:sdt>
      <w:r w:rsidR="000306E8" w:rsidRPr="001B7C50">
        <w:rPr>
          <w:rFonts w:ascii="Arial" w:hAnsi="Arial" w:cs="Arial"/>
          <w:bCs/>
          <w:noProof w:val="0"/>
          <w:lang w:bidi="ca-ES"/>
        </w:rPr>
        <w:t xml:space="preserve"> Sí</w:t>
      </w:r>
      <w:r w:rsidR="00D611A6" w:rsidRPr="001B7C50">
        <w:rPr>
          <w:rFonts w:ascii="Arial" w:hAnsi="Arial" w:cs="Arial"/>
          <w:bCs/>
          <w:noProof w:val="0"/>
          <w:lang w:bidi="ca-ES"/>
        </w:rPr>
        <w:t xml:space="preserve"> em comprometo</w:t>
      </w:r>
      <w:r w:rsidR="00013C1A" w:rsidRPr="001B7C50">
        <w:rPr>
          <w:rFonts w:ascii="Arial" w:hAnsi="Arial" w:cs="Arial"/>
          <w:bCs/>
          <w:noProof w:val="0"/>
          <w:lang w:bidi="ca-ES"/>
        </w:rPr>
        <w:t xml:space="preserve"> (</w:t>
      </w:r>
      <w:r w:rsidR="00437C33">
        <w:rPr>
          <w:rFonts w:ascii="Arial" w:hAnsi="Arial" w:cs="Arial"/>
          <w:bCs/>
          <w:noProof w:val="0"/>
          <w:lang w:bidi="ca-ES"/>
        </w:rPr>
        <w:t>25</w:t>
      </w:r>
      <w:r w:rsidR="00013C1A" w:rsidRPr="001B7C50">
        <w:rPr>
          <w:rFonts w:ascii="Arial" w:hAnsi="Arial" w:cs="Arial"/>
          <w:bCs/>
          <w:noProof w:val="0"/>
          <w:lang w:bidi="ca-ES"/>
        </w:rPr>
        <w:t xml:space="preserve"> punts)</w:t>
      </w:r>
      <w:r w:rsidR="00D611A6" w:rsidRPr="001B7C50">
        <w:rPr>
          <w:rFonts w:ascii="Arial" w:hAnsi="Arial" w:cs="Arial"/>
          <w:bCs/>
          <w:noProof w:val="0"/>
          <w:lang w:bidi="ca-ES"/>
        </w:rPr>
        <w:t>.</w:t>
      </w:r>
    </w:p>
    <w:p w:rsidR="001A0816" w:rsidRPr="001B7C50" w:rsidRDefault="001A0816" w:rsidP="000306E8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0306E8" w:rsidRPr="001B7C50" w:rsidRDefault="00617103" w:rsidP="000306E8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sdt>
        <w:sdtPr>
          <w:rPr>
            <w:rFonts w:ascii="Arial" w:hAnsi="Arial" w:cs="Arial"/>
            <w:bCs/>
            <w:noProof w:val="0"/>
            <w:lang w:bidi="ca-ES"/>
          </w:rPr>
          <w:id w:val="12831521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6E8" w:rsidRPr="001B7C50">
            <w:rPr>
              <w:rFonts w:ascii="Segoe UI Symbol" w:eastAsia="MS Gothic" w:hAnsi="Segoe UI Symbol" w:cs="Segoe UI Symbol"/>
              <w:bCs/>
              <w:noProof w:val="0"/>
              <w:lang w:bidi="ca-ES"/>
            </w:rPr>
            <w:t>☐</w:t>
          </w:r>
        </w:sdtContent>
      </w:sdt>
      <w:r w:rsidR="00D611A6" w:rsidRPr="001B7C50">
        <w:rPr>
          <w:rFonts w:ascii="Arial" w:hAnsi="Arial" w:cs="Arial"/>
          <w:bCs/>
          <w:noProof w:val="0"/>
          <w:lang w:bidi="ca-ES"/>
        </w:rPr>
        <w:t xml:space="preserve"> No em comprometo</w:t>
      </w:r>
      <w:r w:rsidR="00013C1A" w:rsidRPr="001B7C50">
        <w:rPr>
          <w:rFonts w:ascii="Arial" w:hAnsi="Arial" w:cs="Arial"/>
          <w:bCs/>
          <w:noProof w:val="0"/>
          <w:lang w:bidi="ca-ES"/>
        </w:rPr>
        <w:t xml:space="preserve"> (0 punts)</w:t>
      </w:r>
      <w:r w:rsidR="00D611A6" w:rsidRPr="001B7C50">
        <w:rPr>
          <w:rFonts w:ascii="Arial" w:hAnsi="Arial" w:cs="Arial"/>
          <w:bCs/>
          <w:noProof w:val="0"/>
          <w:lang w:bidi="ca-ES"/>
        </w:rPr>
        <w:t>.</w:t>
      </w:r>
    </w:p>
    <w:p w:rsidR="000306E8" w:rsidRPr="001B7C50" w:rsidRDefault="000306E8" w:rsidP="000306E8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1A0816" w:rsidRPr="001B7C50" w:rsidRDefault="001A0816" w:rsidP="000306E8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0306E8" w:rsidRPr="001B7C50" w:rsidRDefault="000306E8" w:rsidP="000306E8">
      <w:pPr>
        <w:widowControl/>
        <w:spacing w:before="120" w:after="120" w:line="280" w:lineRule="exact"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  <w:r w:rsidRPr="001B7C50">
        <w:rPr>
          <w:rFonts w:ascii="Arial" w:hAnsi="Arial" w:cs="Arial"/>
          <w:b/>
          <w:bCs/>
          <w:noProof w:val="0"/>
          <w:lang w:bidi="ca-ES"/>
        </w:rPr>
        <w:t>2.2</w:t>
      </w:r>
      <w:r w:rsidR="00D611A6" w:rsidRPr="001B7C50">
        <w:rPr>
          <w:rFonts w:ascii="Arial" w:hAnsi="Arial" w:cs="Arial"/>
          <w:b/>
          <w:bCs/>
          <w:noProof w:val="0"/>
          <w:lang w:bidi="ca-ES"/>
        </w:rPr>
        <w:t xml:space="preserve">) </w:t>
      </w:r>
      <w:r w:rsidRPr="001B7C50">
        <w:rPr>
          <w:rFonts w:ascii="Arial" w:hAnsi="Arial" w:cs="Arial"/>
          <w:b/>
          <w:bCs/>
          <w:noProof w:val="0"/>
          <w:lang w:bidi="ca-ES"/>
        </w:rPr>
        <w:t>Compromís de millora salarial d’un 2% el primer any de contracte.</w:t>
      </w:r>
    </w:p>
    <w:p w:rsidR="000306E8" w:rsidRPr="001B7C50" w:rsidRDefault="00617103" w:rsidP="000306E8">
      <w:pPr>
        <w:widowControl/>
        <w:spacing w:before="120" w:after="120" w:line="280" w:lineRule="exact"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sdt>
        <w:sdtPr>
          <w:rPr>
            <w:rFonts w:ascii="Arial" w:hAnsi="Arial" w:cs="Arial"/>
            <w:bCs/>
            <w:noProof w:val="0"/>
            <w:lang w:bidi="ca-ES"/>
          </w:rPr>
          <w:id w:val="-435297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6E8" w:rsidRPr="001B7C50">
            <w:rPr>
              <w:rFonts w:ascii="Segoe UI Symbol" w:eastAsia="MS Gothic" w:hAnsi="Segoe UI Symbol" w:cs="Segoe UI Symbol"/>
              <w:bCs/>
              <w:noProof w:val="0"/>
              <w:lang w:bidi="ca-ES"/>
            </w:rPr>
            <w:t>☐</w:t>
          </w:r>
        </w:sdtContent>
      </w:sdt>
      <w:r w:rsidR="000306E8" w:rsidRPr="001B7C50">
        <w:rPr>
          <w:rFonts w:ascii="Arial" w:hAnsi="Arial" w:cs="Arial"/>
          <w:bCs/>
          <w:noProof w:val="0"/>
          <w:lang w:bidi="ca-ES"/>
        </w:rPr>
        <w:t xml:space="preserve"> Sí</w:t>
      </w:r>
      <w:r w:rsidR="00D611A6" w:rsidRPr="001B7C50">
        <w:rPr>
          <w:rFonts w:ascii="Arial" w:hAnsi="Arial" w:cs="Arial"/>
          <w:bCs/>
          <w:noProof w:val="0"/>
          <w:lang w:bidi="ca-ES"/>
        </w:rPr>
        <w:t xml:space="preserve"> em comprometo</w:t>
      </w:r>
      <w:r w:rsidR="00013C1A" w:rsidRPr="001B7C50">
        <w:rPr>
          <w:rFonts w:ascii="Arial" w:hAnsi="Arial" w:cs="Arial"/>
          <w:bCs/>
          <w:noProof w:val="0"/>
          <w:lang w:bidi="ca-ES"/>
        </w:rPr>
        <w:t xml:space="preserve"> (5 punts)</w:t>
      </w:r>
      <w:r w:rsidR="00D611A6" w:rsidRPr="001B7C50">
        <w:rPr>
          <w:rFonts w:ascii="Arial" w:hAnsi="Arial" w:cs="Arial"/>
          <w:bCs/>
          <w:noProof w:val="0"/>
          <w:lang w:bidi="ca-ES"/>
        </w:rPr>
        <w:t>.</w:t>
      </w:r>
    </w:p>
    <w:p w:rsidR="000306E8" w:rsidRPr="001B7C50" w:rsidRDefault="00617103" w:rsidP="000306E8">
      <w:pPr>
        <w:widowControl/>
        <w:spacing w:before="120" w:after="120" w:line="280" w:lineRule="exact"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sdt>
        <w:sdtPr>
          <w:rPr>
            <w:rFonts w:ascii="Arial" w:hAnsi="Arial" w:cs="Arial"/>
            <w:bCs/>
            <w:noProof w:val="0"/>
            <w:lang w:bidi="ca-ES"/>
          </w:rPr>
          <w:id w:val="-1878696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6E8" w:rsidRPr="001B7C50">
            <w:rPr>
              <w:rFonts w:ascii="Segoe UI Symbol" w:eastAsia="MS Gothic" w:hAnsi="Segoe UI Symbol" w:cs="Segoe UI Symbol"/>
              <w:bCs/>
              <w:noProof w:val="0"/>
              <w:lang w:bidi="ca-ES"/>
            </w:rPr>
            <w:t>☐</w:t>
          </w:r>
        </w:sdtContent>
      </w:sdt>
      <w:r w:rsidR="00D611A6" w:rsidRPr="001B7C50">
        <w:rPr>
          <w:rFonts w:ascii="Arial" w:hAnsi="Arial" w:cs="Arial"/>
          <w:bCs/>
          <w:noProof w:val="0"/>
          <w:lang w:bidi="ca-ES"/>
        </w:rPr>
        <w:t xml:space="preserve"> No em comprometo</w:t>
      </w:r>
      <w:r w:rsidR="00013C1A" w:rsidRPr="001B7C50">
        <w:rPr>
          <w:rFonts w:ascii="Arial" w:hAnsi="Arial" w:cs="Arial"/>
          <w:bCs/>
          <w:noProof w:val="0"/>
          <w:lang w:bidi="ca-ES"/>
        </w:rPr>
        <w:t xml:space="preserve"> (0 punts)</w:t>
      </w:r>
      <w:r w:rsidR="00D611A6" w:rsidRPr="001B7C50">
        <w:rPr>
          <w:rFonts w:ascii="Arial" w:hAnsi="Arial" w:cs="Arial"/>
          <w:bCs/>
          <w:noProof w:val="0"/>
          <w:lang w:bidi="ca-ES"/>
        </w:rPr>
        <w:t>.</w:t>
      </w:r>
    </w:p>
    <w:p w:rsidR="001A0816" w:rsidRPr="001B7C50" w:rsidRDefault="001A0816">
      <w:pPr>
        <w:widowControl/>
        <w:autoSpaceDE/>
        <w:autoSpaceDN/>
        <w:adjustRightInd/>
        <w:spacing w:after="200" w:line="276" w:lineRule="auto"/>
        <w:ind w:left="0" w:right="0"/>
        <w:rPr>
          <w:rFonts w:ascii="Arial" w:hAnsi="Arial" w:cs="Arial"/>
        </w:rPr>
      </w:pPr>
      <w:r w:rsidRPr="001B7C50">
        <w:rPr>
          <w:rFonts w:ascii="Arial" w:hAnsi="Arial" w:cs="Arial"/>
        </w:rPr>
        <w:br w:type="page"/>
      </w:r>
    </w:p>
    <w:p w:rsidR="00A21B15" w:rsidRPr="001B7C50" w:rsidRDefault="00A21B15" w:rsidP="00A21B15">
      <w:pPr>
        <w:pStyle w:val="Prrafodelista"/>
        <w:widowControl/>
        <w:numPr>
          <w:ilvl w:val="0"/>
          <w:numId w:val="3"/>
        </w:numPr>
        <w:ind w:left="785" w:right="226"/>
        <w:jc w:val="both"/>
        <w:rPr>
          <w:rFonts w:ascii="Arial" w:hAnsi="Arial" w:cs="Arial"/>
          <w:b/>
          <w:bCs/>
          <w:noProof w:val="0"/>
          <w:lang w:bidi="ca-ES"/>
        </w:rPr>
      </w:pPr>
      <w:r w:rsidRPr="001B7C50">
        <w:rPr>
          <w:rFonts w:ascii="Arial" w:hAnsi="Arial" w:cs="Arial"/>
          <w:b/>
          <w:bCs/>
          <w:noProof w:val="0"/>
          <w:lang w:bidi="ca-ES"/>
        </w:rPr>
        <w:lastRenderedPageBreak/>
        <w:t>MILLORA DE L’EXPERIÈNCIA DE L’EQUIP TÈCNIC assignat al contracte.</w:t>
      </w:r>
      <w:r w:rsidR="00164031" w:rsidRPr="001B7C50">
        <w:rPr>
          <w:rFonts w:ascii="Arial" w:hAnsi="Arial" w:cs="Arial"/>
          <w:b/>
          <w:bCs/>
          <w:noProof w:val="0"/>
          <w:lang w:bidi="ca-ES"/>
        </w:rPr>
        <w:t xml:space="preserve"> </w:t>
      </w:r>
      <w:r w:rsidR="00164031" w:rsidRPr="001B7C50">
        <w:rPr>
          <w:rFonts w:ascii="Arial" w:hAnsi="Arial" w:cs="Arial"/>
          <w:bCs/>
          <w:noProof w:val="0"/>
          <w:lang w:bidi="ca-ES"/>
        </w:rPr>
        <w:t>Fins a un màxim de 15 punts</w:t>
      </w:r>
      <w:r w:rsidR="003E10D9" w:rsidRPr="001B7C50">
        <w:rPr>
          <w:rFonts w:ascii="Arial" w:hAnsi="Arial" w:cs="Arial"/>
          <w:bCs/>
          <w:noProof w:val="0"/>
          <w:lang w:bidi="ca-ES"/>
        </w:rPr>
        <w:t>.</w:t>
      </w:r>
    </w:p>
    <w:p w:rsidR="00D75F2B" w:rsidRPr="001B7C50" w:rsidRDefault="00D75F2B" w:rsidP="00A21B15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4B4D73" w:rsidRPr="004B4D73" w:rsidRDefault="004B4D73" w:rsidP="004B4D73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r w:rsidRPr="004B4D73">
        <w:rPr>
          <w:rFonts w:ascii="Arial" w:hAnsi="Arial" w:cs="Arial"/>
          <w:bCs/>
          <w:noProof w:val="0"/>
          <w:lang w:bidi="ca-ES"/>
        </w:rPr>
        <w:t>Es valorarà l’experiència acreditable addicional a la mínima requerida com a solvència de dos anys, a raó de 900 hores anuals, en les tasques descrites al plec tècnic.</w:t>
      </w:r>
    </w:p>
    <w:p w:rsidR="00D75F2B" w:rsidRPr="001B7C50" w:rsidRDefault="00D75F2B" w:rsidP="00A21B15">
      <w:pPr>
        <w:widowControl/>
        <w:ind w:left="709" w:right="226"/>
        <w:jc w:val="both"/>
        <w:rPr>
          <w:rFonts w:ascii="Arial" w:hAnsi="Arial" w:cs="Arial"/>
          <w:noProof w:val="0"/>
          <w:lang w:bidi="ca-ES"/>
        </w:rPr>
      </w:pPr>
    </w:p>
    <w:p w:rsidR="000306E8" w:rsidRPr="001B7C50" w:rsidRDefault="000306E8" w:rsidP="000306E8">
      <w:pPr>
        <w:widowControl/>
        <w:ind w:left="142" w:right="25"/>
        <w:jc w:val="both"/>
        <w:rPr>
          <w:rFonts w:ascii="Arial" w:hAnsi="Arial" w:cs="Arial"/>
          <w:b/>
          <w:noProof w:val="0"/>
          <w:lang w:bidi="ca-E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1"/>
        <w:gridCol w:w="3827"/>
      </w:tblGrid>
      <w:tr w:rsidR="000306E8" w:rsidRPr="001B7C50" w:rsidTr="001B7C50">
        <w:trPr>
          <w:trHeight w:val="1003"/>
          <w:jc w:val="center"/>
        </w:trPr>
        <w:tc>
          <w:tcPr>
            <w:tcW w:w="3581" w:type="dxa"/>
            <w:vMerge w:val="restart"/>
          </w:tcPr>
          <w:p w:rsidR="000306E8" w:rsidRPr="001B7C50" w:rsidRDefault="000306E8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 xml:space="preserve">Experiència addicional acreditable en el Sector públic i/o privat realitzant funcions iguals a les exigides en el </w:t>
            </w:r>
            <w:r w:rsidR="00D75F2B" w:rsidRPr="001B7C50">
              <w:rPr>
                <w:rFonts w:ascii="Arial" w:hAnsi="Arial" w:cs="Arial"/>
                <w:noProof w:val="0"/>
                <w:lang w:bidi="ca-ES"/>
              </w:rPr>
              <w:t>plec tècnic.</w:t>
            </w:r>
          </w:p>
          <w:p w:rsidR="000306E8" w:rsidRPr="001B7C50" w:rsidRDefault="000306E8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3827" w:type="dxa"/>
          </w:tcPr>
          <w:p w:rsidR="000306E8" w:rsidRPr="001B7C50" w:rsidRDefault="000306E8" w:rsidP="003E10D9">
            <w:pPr>
              <w:widowControl/>
              <w:ind w:left="142" w:right="25"/>
              <w:jc w:val="both"/>
              <w:rPr>
                <w:rFonts w:ascii="Arial" w:hAnsi="Arial" w:cs="Arial"/>
                <w:b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 xml:space="preserve">Anys d’experiència addicional acreditable a la </w:t>
            </w:r>
            <w:r w:rsidRPr="001B7C50">
              <w:rPr>
                <w:rFonts w:ascii="Arial" w:hAnsi="Arial" w:cs="Arial"/>
                <w:b/>
                <w:noProof w:val="0"/>
                <w:lang w:bidi="ca-ES"/>
              </w:rPr>
              <w:t xml:space="preserve">mínima de </w:t>
            </w:r>
            <w:r w:rsidR="003E10D9" w:rsidRPr="001B7C50">
              <w:rPr>
                <w:rFonts w:ascii="Arial" w:hAnsi="Arial" w:cs="Arial"/>
                <w:b/>
                <w:noProof w:val="0"/>
                <w:lang w:bidi="ca-ES"/>
              </w:rPr>
              <w:t>do</w:t>
            </w:r>
            <w:r w:rsidRPr="001B7C50">
              <w:rPr>
                <w:rFonts w:ascii="Arial" w:hAnsi="Arial" w:cs="Arial"/>
                <w:b/>
                <w:noProof w:val="0"/>
                <w:lang w:bidi="ca-ES"/>
              </w:rPr>
              <w:t>s anys</w:t>
            </w:r>
            <w:r w:rsidRPr="001B7C50">
              <w:rPr>
                <w:rFonts w:ascii="Arial" w:hAnsi="Arial" w:cs="Arial"/>
                <w:noProof w:val="0"/>
                <w:lang w:bidi="ca-ES"/>
              </w:rPr>
              <w:t xml:space="preserve"> exigits en el </w:t>
            </w:r>
            <w:r w:rsidRPr="001B7C50">
              <w:rPr>
                <w:rFonts w:ascii="Arial" w:hAnsi="Arial" w:cs="Arial"/>
                <w:b/>
                <w:noProof w:val="0"/>
                <w:lang w:bidi="ca-ES"/>
              </w:rPr>
              <w:t xml:space="preserve">punt 6 del </w:t>
            </w:r>
            <w:r w:rsidR="005D0832" w:rsidRPr="001B7C50">
              <w:rPr>
                <w:rFonts w:ascii="Arial" w:hAnsi="Arial" w:cs="Arial"/>
                <w:b/>
                <w:noProof w:val="0"/>
                <w:lang w:bidi="ca-ES"/>
              </w:rPr>
              <w:t>plec tècnic</w:t>
            </w:r>
            <w:r w:rsidRPr="001B7C50">
              <w:rPr>
                <w:rFonts w:ascii="Arial" w:hAnsi="Arial" w:cs="Arial"/>
                <w:b/>
                <w:noProof w:val="0"/>
                <w:lang w:bidi="ca-ES"/>
              </w:rPr>
              <w:t>.</w:t>
            </w:r>
          </w:p>
          <w:p w:rsidR="000306E8" w:rsidRPr="001B7C50" w:rsidRDefault="000306E8" w:rsidP="003E10D9">
            <w:pPr>
              <w:widowControl/>
              <w:ind w:left="142" w:right="25"/>
              <w:jc w:val="both"/>
              <w:rPr>
                <w:rFonts w:ascii="Arial" w:hAnsi="Arial" w:cs="Arial"/>
                <w:b/>
                <w:noProof w:val="0"/>
                <w:lang w:bidi="ca-ES"/>
              </w:rPr>
            </w:pPr>
          </w:p>
        </w:tc>
      </w:tr>
      <w:tr w:rsidR="003E10D9" w:rsidRPr="001B7C50" w:rsidTr="001B7C50">
        <w:trPr>
          <w:trHeight w:val="1290"/>
          <w:jc w:val="center"/>
        </w:trPr>
        <w:tc>
          <w:tcPr>
            <w:tcW w:w="3581" w:type="dxa"/>
            <w:vMerge/>
            <w:tcBorders>
              <w:top w:val="nil"/>
            </w:tcBorders>
          </w:tcPr>
          <w:p w:rsidR="003E10D9" w:rsidRPr="001B7C50" w:rsidRDefault="003E10D9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3827" w:type="dxa"/>
          </w:tcPr>
          <w:p w:rsidR="003E10D9" w:rsidRPr="001B7C50" w:rsidRDefault="003E10D9" w:rsidP="003E10D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Nombre d’anys addicionals d’experiència</w:t>
            </w:r>
          </w:p>
          <w:p w:rsidR="003E10D9" w:rsidRPr="001B7C50" w:rsidRDefault="003E10D9" w:rsidP="003E10D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(mínim de 900 hores per any treballat)</w:t>
            </w:r>
          </w:p>
        </w:tc>
      </w:tr>
      <w:tr w:rsidR="003E10D9" w:rsidRPr="001B7C50" w:rsidTr="001B7C50">
        <w:trPr>
          <w:trHeight w:val="669"/>
          <w:jc w:val="center"/>
        </w:trPr>
        <w:tc>
          <w:tcPr>
            <w:tcW w:w="3581" w:type="dxa"/>
          </w:tcPr>
          <w:p w:rsidR="003E10D9" w:rsidRPr="001B7C50" w:rsidRDefault="003E10D9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Tècnic 1</w:t>
            </w:r>
          </w:p>
        </w:tc>
        <w:tc>
          <w:tcPr>
            <w:tcW w:w="3827" w:type="dxa"/>
          </w:tcPr>
          <w:p w:rsidR="003E10D9" w:rsidRPr="001B7C50" w:rsidRDefault="003E10D9" w:rsidP="003E10D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XX anys addicionals d’experiència.</w:t>
            </w:r>
          </w:p>
        </w:tc>
      </w:tr>
      <w:tr w:rsidR="003E10D9" w:rsidRPr="001B7C50" w:rsidTr="001B7C50">
        <w:trPr>
          <w:trHeight w:val="666"/>
          <w:jc w:val="center"/>
        </w:trPr>
        <w:tc>
          <w:tcPr>
            <w:tcW w:w="3581" w:type="dxa"/>
          </w:tcPr>
          <w:p w:rsidR="003E10D9" w:rsidRPr="001B7C50" w:rsidRDefault="003E10D9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Tècnic 2</w:t>
            </w:r>
          </w:p>
        </w:tc>
        <w:tc>
          <w:tcPr>
            <w:tcW w:w="3827" w:type="dxa"/>
          </w:tcPr>
          <w:p w:rsidR="003E10D9" w:rsidRPr="001B7C50" w:rsidRDefault="003E10D9" w:rsidP="003E10D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XX anys addicionals d’experiència.</w:t>
            </w:r>
          </w:p>
        </w:tc>
      </w:tr>
      <w:tr w:rsidR="003E10D9" w:rsidRPr="001B7C50" w:rsidTr="001B7C50">
        <w:trPr>
          <w:trHeight w:val="668"/>
          <w:jc w:val="center"/>
        </w:trPr>
        <w:tc>
          <w:tcPr>
            <w:tcW w:w="3581" w:type="dxa"/>
          </w:tcPr>
          <w:p w:rsidR="003E10D9" w:rsidRPr="001B7C50" w:rsidRDefault="003E10D9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Tècnic 3</w:t>
            </w:r>
          </w:p>
        </w:tc>
        <w:tc>
          <w:tcPr>
            <w:tcW w:w="3827" w:type="dxa"/>
          </w:tcPr>
          <w:p w:rsidR="003E10D9" w:rsidRPr="001B7C50" w:rsidRDefault="003E10D9" w:rsidP="003E10D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XX anys addicionals d’experiència.</w:t>
            </w:r>
          </w:p>
        </w:tc>
      </w:tr>
      <w:tr w:rsidR="003E10D9" w:rsidRPr="001B7C50" w:rsidTr="001B7C50">
        <w:trPr>
          <w:trHeight w:val="666"/>
          <w:jc w:val="center"/>
        </w:trPr>
        <w:tc>
          <w:tcPr>
            <w:tcW w:w="3581" w:type="dxa"/>
          </w:tcPr>
          <w:p w:rsidR="003E10D9" w:rsidRPr="001B7C50" w:rsidRDefault="003E10D9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Tècnic 4</w:t>
            </w:r>
          </w:p>
        </w:tc>
        <w:tc>
          <w:tcPr>
            <w:tcW w:w="3827" w:type="dxa"/>
          </w:tcPr>
          <w:p w:rsidR="003E10D9" w:rsidRPr="001B7C50" w:rsidRDefault="003E10D9" w:rsidP="003E10D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XX anys addicionals d’experiència.</w:t>
            </w:r>
          </w:p>
        </w:tc>
      </w:tr>
      <w:tr w:rsidR="003E10D9" w:rsidRPr="001B7C50" w:rsidTr="001B7C50">
        <w:trPr>
          <w:trHeight w:val="669"/>
          <w:jc w:val="center"/>
        </w:trPr>
        <w:tc>
          <w:tcPr>
            <w:tcW w:w="3581" w:type="dxa"/>
          </w:tcPr>
          <w:p w:rsidR="003E10D9" w:rsidRPr="001B7C50" w:rsidRDefault="003E10D9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Tècnic 5</w:t>
            </w:r>
          </w:p>
        </w:tc>
        <w:tc>
          <w:tcPr>
            <w:tcW w:w="3827" w:type="dxa"/>
          </w:tcPr>
          <w:p w:rsidR="003E10D9" w:rsidRPr="001B7C50" w:rsidRDefault="003E10D9" w:rsidP="003E10D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XX anys addicionals d’experiència.</w:t>
            </w:r>
          </w:p>
        </w:tc>
      </w:tr>
    </w:tbl>
    <w:p w:rsidR="000306E8" w:rsidRPr="001B7C50" w:rsidRDefault="000306E8" w:rsidP="000306E8">
      <w:pPr>
        <w:widowControl/>
        <w:ind w:left="142" w:right="25"/>
        <w:jc w:val="both"/>
        <w:rPr>
          <w:rFonts w:ascii="Arial" w:hAnsi="Arial" w:cs="Arial"/>
          <w:b/>
          <w:noProof w:val="0"/>
          <w:lang w:bidi="ca-E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9"/>
        <w:gridCol w:w="3927"/>
      </w:tblGrid>
      <w:tr w:rsidR="000306E8" w:rsidRPr="001B7C50" w:rsidTr="001B7C50">
        <w:trPr>
          <w:trHeight w:val="332"/>
          <w:jc w:val="center"/>
        </w:trPr>
        <w:tc>
          <w:tcPr>
            <w:tcW w:w="3559" w:type="dxa"/>
          </w:tcPr>
          <w:p w:rsidR="000306E8" w:rsidRPr="001B7C50" w:rsidRDefault="000306E8" w:rsidP="005A204D">
            <w:pPr>
              <w:widowControl/>
              <w:ind w:left="142" w:right="25"/>
              <w:jc w:val="both"/>
              <w:rPr>
                <w:rFonts w:ascii="Arial" w:hAnsi="Arial" w:cs="Arial"/>
                <w:b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b/>
                <w:noProof w:val="0"/>
                <w:lang w:bidi="ca-ES"/>
              </w:rPr>
              <w:t>Valors possibles</w:t>
            </w:r>
          </w:p>
        </w:tc>
        <w:tc>
          <w:tcPr>
            <w:tcW w:w="3927" w:type="dxa"/>
          </w:tcPr>
          <w:p w:rsidR="000306E8" w:rsidRPr="001B7C50" w:rsidRDefault="00320FAE" w:rsidP="005A204D">
            <w:pPr>
              <w:widowControl/>
              <w:ind w:left="142" w:right="25"/>
              <w:jc w:val="both"/>
              <w:rPr>
                <w:rFonts w:ascii="Arial" w:hAnsi="Arial" w:cs="Arial"/>
                <w:b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b/>
                <w:noProof w:val="0"/>
                <w:lang w:bidi="ca-ES"/>
              </w:rPr>
              <w:t>Barem</w:t>
            </w:r>
          </w:p>
        </w:tc>
      </w:tr>
      <w:tr w:rsidR="000306E8" w:rsidRPr="001B7C50" w:rsidTr="001B7C50">
        <w:trPr>
          <w:trHeight w:val="332"/>
          <w:jc w:val="center"/>
        </w:trPr>
        <w:tc>
          <w:tcPr>
            <w:tcW w:w="3559" w:type="dxa"/>
          </w:tcPr>
          <w:p w:rsidR="000306E8" w:rsidRPr="001B7C50" w:rsidRDefault="000306E8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1 any addicional d’experiència per tècnic</w:t>
            </w:r>
          </w:p>
        </w:tc>
        <w:tc>
          <w:tcPr>
            <w:tcW w:w="3927" w:type="dxa"/>
          </w:tcPr>
          <w:p w:rsidR="000306E8" w:rsidRPr="001B7C50" w:rsidRDefault="000306E8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1 punt per tècnic</w:t>
            </w:r>
          </w:p>
        </w:tc>
      </w:tr>
      <w:tr w:rsidR="000306E8" w:rsidRPr="001B7C50" w:rsidTr="001B7C50">
        <w:trPr>
          <w:trHeight w:val="334"/>
          <w:jc w:val="center"/>
        </w:trPr>
        <w:tc>
          <w:tcPr>
            <w:tcW w:w="3559" w:type="dxa"/>
          </w:tcPr>
          <w:p w:rsidR="000306E8" w:rsidRPr="001B7C50" w:rsidRDefault="000306E8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2 anys addicionals d’experiència per tècnic</w:t>
            </w:r>
          </w:p>
        </w:tc>
        <w:tc>
          <w:tcPr>
            <w:tcW w:w="3927" w:type="dxa"/>
          </w:tcPr>
          <w:p w:rsidR="000306E8" w:rsidRPr="001B7C50" w:rsidRDefault="000306E8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2 punts per tècnic</w:t>
            </w:r>
          </w:p>
        </w:tc>
      </w:tr>
      <w:tr w:rsidR="000306E8" w:rsidRPr="001B7C50" w:rsidTr="001B7C50">
        <w:trPr>
          <w:trHeight w:val="666"/>
          <w:jc w:val="center"/>
        </w:trPr>
        <w:tc>
          <w:tcPr>
            <w:tcW w:w="3559" w:type="dxa"/>
          </w:tcPr>
          <w:p w:rsidR="000306E8" w:rsidRPr="001B7C50" w:rsidRDefault="000306E8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3 anys o més addicionals d’experiència per tècnic</w:t>
            </w:r>
          </w:p>
        </w:tc>
        <w:tc>
          <w:tcPr>
            <w:tcW w:w="3927" w:type="dxa"/>
          </w:tcPr>
          <w:p w:rsidR="000306E8" w:rsidRPr="001B7C50" w:rsidRDefault="000306E8" w:rsidP="005A204D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3 punts per tècnic</w:t>
            </w:r>
          </w:p>
        </w:tc>
      </w:tr>
    </w:tbl>
    <w:p w:rsidR="00A21B15" w:rsidRPr="001B7C50" w:rsidRDefault="00A21B15" w:rsidP="00A21B15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A21B15" w:rsidRPr="001B7C50" w:rsidRDefault="00A21B15" w:rsidP="00A21B15">
      <w:pPr>
        <w:pStyle w:val="Prrafodelista"/>
        <w:widowControl/>
        <w:ind w:left="785" w:right="226"/>
        <w:jc w:val="both"/>
        <w:rPr>
          <w:rFonts w:ascii="Arial" w:hAnsi="Arial" w:cs="Arial"/>
          <w:b/>
          <w:noProof w:val="0"/>
        </w:rPr>
      </w:pPr>
    </w:p>
    <w:p w:rsidR="00B100F0" w:rsidRPr="001B7C50" w:rsidRDefault="009868CD" w:rsidP="00E84970">
      <w:pPr>
        <w:pStyle w:val="Prrafodelista"/>
        <w:widowControl/>
        <w:numPr>
          <w:ilvl w:val="0"/>
          <w:numId w:val="3"/>
        </w:numPr>
        <w:ind w:left="785" w:right="226"/>
        <w:jc w:val="both"/>
        <w:rPr>
          <w:rFonts w:ascii="Arial" w:hAnsi="Arial" w:cs="Arial"/>
          <w:b/>
          <w:noProof w:val="0"/>
        </w:rPr>
      </w:pPr>
      <w:r w:rsidRPr="001B7C50">
        <w:rPr>
          <w:rFonts w:ascii="Arial" w:hAnsi="Arial" w:cs="Arial"/>
          <w:b/>
          <w:noProof w:val="0"/>
        </w:rPr>
        <w:t>ESPECIFICACIONS DELS CONTROLS DE QUALITAT I METODOLOGIES QUE S’IMPLANTARAN EN EL SERVE</w:t>
      </w:r>
      <w:r w:rsidRPr="001B7C50">
        <w:rPr>
          <w:rFonts w:ascii="Arial" w:hAnsi="Arial" w:cs="Arial"/>
          <w:noProof w:val="0"/>
        </w:rPr>
        <w:t>I.</w:t>
      </w:r>
      <w:r w:rsidR="00164031" w:rsidRPr="001B7C50">
        <w:rPr>
          <w:rFonts w:ascii="Arial" w:hAnsi="Arial" w:cs="Arial"/>
          <w:noProof w:val="0"/>
        </w:rPr>
        <w:t xml:space="preserve"> (Fins a un màxim de 10 punts)</w:t>
      </w:r>
    </w:p>
    <w:p w:rsidR="009868CD" w:rsidRPr="001B7C50" w:rsidRDefault="009868CD" w:rsidP="00E84970">
      <w:pPr>
        <w:widowControl/>
        <w:ind w:left="709" w:right="226"/>
        <w:jc w:val="both"/>
        <w:rPr>
          <w:rFonts w:ascii="Arial" w:hAnsi="Arial" w:cs="Arial"/>
          <w:noProof w:val="0"/>
        </w:rPr>
      </w:pPr>
    </w:p>
    <w:p w:rsidR="009868CD" w:rsidRPr="001B7C50" w:rsidRDefault="009868CD" w:rsidP="00E84970">
      <w:pPr>
        <w:widowControl/>
        <w:ind w:left="709" w:right="226"/>
        <w:jc w:val="both"/>
        <w:rPr>
          <w:rFonts w:ascii="Arial" w:hAnsi="Arial" w:cs="Arial"/>
          <w:noProof w:val="0"/>
        </w:rPr>
      </w:pPr>
      <w:r w:rsidRPr="001B7C50">
        <w:rPr>
          <w:rFonts w:ascii="Arial" w:hAnsi="Arial" w:cs="Arial"/>
          <w:noProof w:val="0"/>
          <w:u w:val="single"/>
        </w:rPr>
        <w:t>Adjunto</w:t>
      </w:r>
      <w:r w:rsidRPr="001B7C50">
        <w:rPr>
          <w:rFonts w:ascii="Arial" w:hAnsi="Arial" w:cs="Arial"/>
          <w:noProof w:val="0"/>
        </w:rPr>
        <w:t xml:space="preserve"> </w:t>
      </w:r>
      <w:r w:rsidR="00A21B15" w:rsidRPr="001B7C50">
        <w:rPr>
          <w:rFonts w:ascii="Arial" w:hAnsi="Arial" w:cs="Arial"/>
          <w:noProof w:val="0"/>
        </w:rPr>
        <w:t>còpia vàlida i en vigor, dels certificats</w:t>
      </w:r>
      <w:r w:rsidRPr="001B7C50">
        <w:rPr>
          <w:rFonts w:ascii="Arial" w:hAnsi="Arial" w:cs="Arial"/>
          <w:noProof w:val="0"/>
        </w:rPr>
        <w:t xml:space="preserve"> </w:t>
      </w:r>
      <w:r w:rsidRPr="001B7C50">
        <w:rPr>
          <w:rFonts w:ascii="Arial" w:hAnsi="Arial" w:cs="Arial"/>
          <w:noProof w:val="0"/>
          <w:u w:val="single"/>
        </w:rPr>
        <w:t>que indico</w:t>
      </w:r>
      <w:r w:rsidRPr="001B7C50">
        <w:rPr>
          <w:rFonts w:ascii="Arial" w:hAnsi="Arial" w:cs="Arial"/>
          <w:noProof w:val="0"/>
        </w:rPr>
        <w:t xml:space="preserve"> a continuació</w:t>
      </w:r>
      <w:r w:rsidR="00504902" w:rsidRPr="001B7C50">
        <w:rPr>
          <w:rFonts w:ascii="Arial" w:hAnsi="Arial" w:cs="Arial"/>
          <w:noProof w:val="0"/>
        </w:rPr>
        <w:t xml:space="preserve"> (marcar el que correspongui)</w:t>
      </w:r>
      <w:r w:rsidRPr="001B7C50">
        <w:rPr>
          <w:rFonts w:ascii="Arial" w:hAnsi="Arial" w:cs="Arial"/>
          <w:noProof w:val="0"/>
        </w:rPr>
        <w:t xml:space="preserve">: </w:t>
      </w:r>
    </w:p>
    <w:p w:rsidR="009868CD" w:rsidRPr="001B7C50" w:rsidRDefault="009868CD" w:rsidP="00E84970">
      <w:pPr>
        <w:widowControl/>
        <w:ind w:left="709" w:right="226"/>
        <w:jc w:val="both"/>
        <w:rPr>
          <w:rFonts w:ascii="Arial" w:hAnsi="Arial" w:cs="Arial"/>
          <w:noProof w:val="0"/>
        </w:rPr>
      </w:pPr>
    </w:p>
    <w:p w:rsidR="00504902" w:rsidRPr="001B7C50" w:rsidRDefault="00504902" w:rsidP="00E84970">
      <w:pPr>
        <w:widowControl/>
        <w:ind w:left="709" w:right="226"/>
        <w:jc w:val="both"/>
        <w:rPr>
          <w:rFonts w:ascii="Arial" w:hAnsi="Arial" w:cs="Arial"/>
          <w:noProof w:val="0"/>
        </w:rPr>
      </w:pPr>
    </w:p>
    <w:p w:rsidR="00504902" w:rsidRPr="001B7C50" w:rsidRDefault="00617103" w:rsidP="00E84970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  <w:sdt>
        <w:sdtPr>
          <w:rPr>
            <w:rFonts w:ascii="Arial" w:hAnsi="Arial" w:cs="Arial"/>
            <w:b/>
            <w:bCs/>
            <w:noProof w:val="0"/>
            <w:lang w:bidi="ca-ES"/>
          </w:rPr>
          <w:id w:val="812916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4902" w:rsidRPr="001B7C50">
            <w:rPr>
              <w:rFonts w:ascii="Segoe UI Symbol" w:eastAsia="MS Gothic" w:hAnsi="Segoe UI Symbol" w:cs="Segoe UI Symbol"/>
              <w:b/>
              <w:bCs/>
              <w:noProof w:val="0"/>
              <w:lang w:bidi="ca-ES"/>
            </w:rPr>
            <w:t>☐</w:t>
          </w:r>
        </w:sdtContent>
      </w:sdt>
      <w:r w:rsidR="00504902" w:rsidRPr="001B7C50">
        <w:rPr>
          <w:rFonts w:ascii="Arial" w:hAnsi="Arial" w:cs="Arial"/>
          <w:b/>
          <w:bCs/>
          <w:noProof w:val="0"/>
          <w:lang w:bidi="ca-ES"/>
        </w:rPr>
        <w:t xml:space="preserve"> </w:t>
      </w:r>
      <w:r w:rsidR="00236CDD" w:rsidRPr="001B7C50">
        <w:rPr>
          <w:rFonts w:ascii="Arial" w:hAnsi="Arial" w:cs="Arial"/>
          <w:b/>
          <w:bCs/>
          <w:noProof w:val="0"/>
          <w:lang w:bidi="ca-ES"/>
        </w:rPr>
        <w:t xml:space="preserve">No aporto cap </w:t>
      </w:r>
      <w:r w:rsidR="00320FAE" w:rsidRPr="001B7C50">
        <w:rPr>
          <w:rFonts w:ascii="Arial" w:hAnsi="Arial" w:cs="Arial"/>
          <w:b/>
          <w:bCs/>
          <w:noProof w:val="0"/>
          <w:lang w:bidi="ca-ES"/>
        </w:rPr>
        <w:t>certificat (0 punts).</w:t>
      </w:r>
    </w:p>
    <w:p w:rsidR="00236CDD" w:rsidRPr="001B7C50" w:rsidRDefault="00236CDD" w:rsidP="00E84970">
      <w:pPr>
        <w:widowControl/>
        <w:ind w:left="709" w:right="226"/>
        <w:jc w:val="both"/>
        <w:rPr>
          <w:rFonts w:ascii="Arial" w:hAnsi="Arial" w:cs="Arial"/>
          <w:noProof w:val="0"/>
        </w:rPr>
      </w:pPr>
    </w:p>
    <w:p w:rsidR="001A0816" w:rsidRPr="001B7C50" w:rsidRDefault="001A0816" w:rsidP="00E84970">
      <w:pPr>
        <w:widowControl/>
        <w:ind w:left="709" w:right="226"/>
        <w:jc w:val="both"/>
        <w:rPr>
          <w:rFonts w:ascii="Arial" w:hAnsi="Arial" w:cs="Arial"/>
          <w:noProof w:val="0"/>
        </w:rPr>
      </w:pPr>
    </w:p>
    <w:p w:rsidR="009868CD" w:rsidRPr="001B7C50" w:rsidRDefault="009868CD" w:rsidP="00E84970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  <w:r w:rsidRPr="001B7C50">
        <w:rPr>
          <w:rFonts w:ascii="Arial" w:hAnsi="Arial" w:cs="Arial"/>
          <w:b/>
          <w:bCs/>
          <w:noProof w:val="0"/>
          <w:lang w:bidi="ca-ES"/>
        </w:rPr>
        <w:t>Certificacions de metodologia</w:t>
      </w:r>
      <w:r w:rsidR="00320FAE" w:rsidRPr="001B7C50">
        <w:rPr>
          <w:rFonts w:ascii="Arial" w:hAnsi="Arial" w:cs="Arial"/>
          <w:b/>
          <w:bCs/>
          <w:noProof w:val="0"/>
          <w:lang w:bidi="ca-ES"/>
        </w:rPr>
        <w:t xml:space="preserve"> </w:t>
      </w:r>
      <w:r w:rsidR="00320FAE" w:rsidRPr="001B7C50">
        <w:rPr>
          <w:rFonts w:ascii="Arial" w:hAnsi="Arial" w:cs="Arial"/>
          <w:bCs/>
          <w:noProof w:val="0"/>
          <w:lang w:bidi="ca-ES"/>
        </w:rPr>
        <w:t>(barem de 2 punts per cada certificació acreditada)</w:t>
      </w:r>
      <w:r w:rsidRPr="001B7C50">
        <w:rPr>
          <w:rFonts w:ascii="Arial" w:hAnsi="Arial" w:cs="Arial"/>
          <w:bCs/>
          <w:noProof w:val="0"/>
          <w:lang w:bidi="ca-ES"/>
        </w:rPr>
        <w:t>:</w:t>
      </w:r>
    </w:p>
    <w:p w:rsidR="009868CD" w:rsidRPr="001B7C50" w:rsidRDefault="00617103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sdt>
        <w:sdtPr>
          <w:rPr>
            <w:rFonts w:ascii="Arial" w:hAnsi="Arial" w:cs="Arial"/>
            <w:bCs/>
            <w:noProof w:val="0"/>
            <w:lang w:bidi="ca-ES"/>
          </w:rPr>
          <w:id w:val="-1190365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6E8" w:rsidRPr="001B7C50">
            <w:rPr>
              <w:rFonts w:ascii="Segoe UI Symbol" w:eastAsia="MS Gothic" w:hAnsi="Segoe UI Symbol" w:cs="Segoe UI Symbol"/>
              <w:bCs/>
              <w:noProof w:val="0"/>
              <w:lang w:bidi="ca-ES"/>
            </w:rPr>
            <w:t>☐</w:t>
          </w:r>
        </w:sdtContent>
      </w:sdt>
      <w:r w:rsidR="00B2550C" w:rsidRPr="001B7C50">
        <w:rPr>
          <w:rFonts w:ascii="Arial" w:hAnsi="Arial" w:cs="Arial"/>
          <w:bCs/>
          <w:noProof w:val="0"/>
          <w:lang w:bidi="ca-ES"/>
        </w:rPr>
        <w:t xml:space="preserve"> </w:t>
      </w:r>
      <w:r w:rsidR="009868CD" w:rsidRPr="001B7C50">
        <w:rPr>
          <w:rFonts w:ascii="Arial" w:hAnsi="Arial" w:cs="Arial"/>
          <w:bCs/>
          <w:noProof w:val="0"/>
          <w:lang w:bidi="ca-ES"/>
        </w:rPr>
        <w:t>ITIL</w:t>
      </w:r>
      <w:r w:rsidR="00320FAE" w:rsidRPr="001B7C50">
        <w:rPr>
          <w:rFonts w:ascii="Arial" w:hAnsi="Arial" w:cs="Arial"/>
          <w:bCs/>
          <w:noProof w:val="0"/>
          <w:lang w:bidi="ca-ES"/>
        </w:rPr>
        <w:t xml:space="preserve"> </w:t>
      </w:r>
    </w:p>
    <w:p w:rsidR="00FD31EF" w:rsidRPr="001B7C50" w:rsidRDefault="00617103" w:rsidP="00FD31EF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sdt>
        <w:sdtPr>
          <w:rPr>
            <w:rFonts w:ascii="Arial" w:hAnsi="Arial" w:cs="Arial"/>
            <w:bCs/>
            <w:noProof w:val="0"/>
            <w:lang w:bidi="ca-ES"/>
          </w:rPr>
          <w:id w:val="-467901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8CD" w:rsidRPr="001B7C50">
            <w:rPr>
              <w:rFonts w:ascii="Segoe UI Symbol" w:eastAsia="MS Gothic" w:hAnsi="Segoe UI Symbol" w:cs="Segoe UI Symbol"/>
              <w:bCs/>
              <w:noProof w:val="0"/>
              <w:lang w:bidi="ca-ES"/>
            </w:rPr>
            <w:t>☐</w:t>
          </w:r>
        </w:sdtContent>
      </w:sdt>
      <w:r w:rsidR="00B2550C" w:rsidRPr="001B7C50">
        <w:rPr>
          <w:rFonts w:ascii="Arial" w:hAnsi="Arial" w:cs="Arial"/>
          <w:bCs/>
          <w:noProof w:val="0"/>
          <w:lang w:bidi="ca-ES"/>
        </w:rPr>
        <w:t xml:space="preserve"> </w:t>
      </w:r>
      <w:r w:rsidR="009868CD" w:rsidRPr="001B7C50">
        <w:rPr>
          <w:rFonts w:ascii="Arial" w:hAnsi="Arial" w:cs="Arial"/>
          <w:bCs/>
          <w:noProof w:val="0"/>
          <w:lang w:bidi="ca-ES"/>
        </w:rPr>
        <w:t>ISACA</w:t>
      </w:r>
      <w:r w:rsidR="00320FAE" w:rsidRPr="001B7C50">
        <w:rPr>
          <w:rFonts w:ascii="Arial" w:hAnsi="Arial" w:cs="Arial"/>
          <w:bCs/>
          <w:noProof w:val="0"/>
          <w:lang w:bidi="ca-ES"/>
        </w:rPr>
        <w:t xml:space="preserve"> </w:t>
      </w:r>
    </w:p>
    <w:p w:rsidR="00FD31EF" w:rsidRPr="001B7C50" w:rsidRDefault="00617103" w:rsidP="00FD31EF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sdt>
        <w:sdtPr>
          <w:rPr>
            <w:rFonts w:ascii="Arial" w:hAnsi="Arial" w:cs="Arial"/>
            <w:bCs/>
            <w:noProof w:val="0"/>
            <w:lang w:bidi="ca-ES"/>
          </w:rPr>
          <w:id w:val="-426570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8CD" w:rsidRPr="001B7C50">
            <w:rPr>
              <w:rFonts w:ascii="Segoe UI Symbol" w:eastAsia="MS Gothic" w:hAnsi="Segoe UI Symbol" w:cs="Segoe UI Symbol"/>
              <w:bCs/>
              <w:noProof w:val="0"/>
              <w:lang w:bidi="ca-ES"/>
            </w:rPr>
            <w:t>☐</w:t>
          </w:r>
        </w:sdtContent>
      </w:sdt>
      <w:r w:rsidR="00B2550C" w:rsidRPr="001B7C50">
        <w:rPr>
          <w:rFonts w:ascii="Arial" w:hAnsi="Arial" w:cs="Arial"/>
          <w:bCs/>
          <w:noProof w:val="0"/>
          <w:lang w:bidi="ca-ES"/>
        </w:rPr>
        <w:t xml:space="preserve"> </w:t>
      </w:r>
      <w:r w:rsidR="00B100F0" w:rsidRPr="001B7C50">
        <w:rPr>
          <w:rFonts w:ascii="Arial" w:hAnsi="Arial" w:cs="Arial"/>
          <w:bCs/>
          <w:noProof w:val="0"/>
          <w:lang w:bidi="ca-ES"/>
        </w:rPr>
        <w:t>COBIT</w:t>
      </w:r>
      <w:r w:rsidR="00FD31EF" w:rsidRPr="001B7C50">
        <w:rPr>
          <w:rFonts w:ascii="Arial" w:hAnsi="Arial" w:cs="Arial"/>
          <w:bCs/>
          <w:noProof w:val="0"/>
          <w:lang w:bidi="ca-ES"/>
        </w:rPr>
        <w:t xml:space="preserve"> </w:t>
      </w:r>
    </w:p>
    <w:p w:rsidR="009868CD" w:rsidRPr="001B7C50" w:rsidRDefault="009868CD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1A0816" w:rsidRPr="001B7C50" w:rsidRDefault="001A0816" w:rsidP="00E84970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9868CD" w:rsidRPr="001B7C50" w:rsidRDefault="009868CD" w:rsidP="00E84970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  <w:r w:rsidRPr="001B7C50">
        <w:rPr>
          <w:rFonts w:ascii="Arial" w:hAnsi="Arial" w:cs="Arial"/>
          <w:b/>
          <w:bCs/>
          <w:noProof w:val="0"/>
          <w:lang w:bidi="ca-ES"/>
        </w:rPr>
        <w:t>C</w:t>
      </w:r>
      <w:r w:rsidR="00B100F0" w:rsidRPr="001B7C50">
        <w:rPr>
          <w:rFonts w:ascii="Arial" w:hAnsi="Arial" w:cs="Arial"/>
          <w:b/>
          <w:bCs/>
          <w:noProof w:val="0"/>
          <w:lang w:bidi="ca-ES"/>
        </w:rPr>
        <w:t>ertificacions de qualitat</w:t>
      </w:r>
      <w:r w:rsidR="00320FAE" w:rsidRPr="001B7C50">
        <w:rPr>
          <w:rFonts w:ascii="Arial" w:hAnsi="Arial" w:cs="Arial"/>
          <w:b/>
          <w:bCs/>
          <w:noProof w:val="0"/>
          <w:lang w:bidi="ca-ES"/>
        </w:rPr>
        <w:t xml:space="preserve"> </w:t>
      </w:r>
      <w:r w:rsidR="00320FAE" w:rsidRPr="001B7C50">
        <w:rPr>
          <w:rFonts w:ascii="Arial" w:hAnsi="Arial" w:cs="Arial"/>
          <w:bCs/>
          <w:noProof w:val="0"/>
          <w:lang w:bidi="ca-ES"/>
        </w:rPr>
        <w:t>(barem de 2 punts per cada certificació acreditada)</w:t>
      </w:r>
      <w:r w:rsidRPr="001B7C50">
        <w:rPr>
          <w:rFonts w:ascii="Arial" w:hAnsi="Arial" w:cs="Arial"/>
          <w:bCs/>
          <w:noProof w:val="0"/>
          <w:lang w:bidi="ca-ES"/>
        </w:rPr>
        <w:t>:</w:t>
      </w:r>
    </w:p>
    <w:p w:rsidR="001A0816" w:rsidRPr="001B7C50" w:rsidRDefault="001A0816" w:rsidP="00E84970">
      <w:pPr>
        <w:widowControl/>
        <w:ind w:left="709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FD31EF" w:rsidRPr="001B7C50" w:rsidRDefault="00617103" w:rsidP="00FD31EF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sdt>
        <w:sdtPr>
          <w:rPr>
            <w:rFonts w:ascii="Arial" w:hAnsi="Arial" w:cs="Arial"/>
            <w:bCs/>
            <w:noProof w:val="0"/>
            <w:lang w:bidi="ca-ES"/>
          </w:rPr>
          <w:id w:val="65305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8CD" w:rsidRPr="001B7C50">
            <w:rPr>
              <w:rFonts w:ascii="Segoe UI Symbol" w:eastAsia="MS Gothic" w:hAnsi="Segoe UI Symbol" w:cs="Segoe UI Symbol"/>
              <w:bCs/>
              <w:noProof w:val="0"/>
              <w:lang w:bidi="ca-ES"/>
            </w:rPr>
            <w:t>☐</w:t>
          </w:r>
        </w:sdtContent>
      </w:sdt>
      <w:r w:rsidR="00B2550C" w:rsidRPr="001B7C50">
        <w:rPr>
          <w:rFonts w:ascii="Arial" w:hAnsi="Arial" w:cs="Arial"/>
          <w:bCs/>
          <w:noProof w:val="0"/>
          <w:lang w:bidi="ca-ES"/>
        </w:rPr>
        <w:t xml:space="preserve"> </w:t>
      </w:r>
      <w:r w:rsidR="009868CD" w:rsidRPr="001B7C50">
        <w:rPr>
          <w:rFonts w:ascii="Arial" w:hAnsi="Arial" w:cs="Arial"/>
          <w:bCs/>
          <w:noProof w:val="0"/>
          <w:lang w:bidi="ca-ES"/>
        </w:rPr>
        <w:t>ISO 20000</w:t>
      </w:r>
    </w:p>
    <w:p w:rsidR="009868CD" w:rsidRPr="001B7C50" w:rsidRDefault="009868CD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FD31EF" w:rsidRPr="001B7C50" w:rsidRDefault="00013C1A" w:rsidP="00FD31EF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  <w:r w:rsidRPr="001B7C50">
        <w:rPr>
          <w:rFonts w:ascii="Segoe UI Symbol" w:eastAsia="MS Gothic" w:hAnsi="Segoe UI Symbol" w:cs="Segoe UI Symbol"/>
          <w:bCs/>
          <w:noProof w:val="0"/>
          <w:lang w:bidi="ca-ES"/>
        </w:rPr>
        <w:t>☐</w:t>
      </w:r>
      <w:r w:rsidR="00B2550C" w:rsidRPr="001B7C50">
        <w:rPr>
          <w:rFonts w:ascii="Arial" w:hAnsi="Arial" w:cs="Arial"/>
          <w:bCs/>
          <w:noProof w:val="0"/>
          <w:lang w:bidi="ca-ES"/>
        </w:rPr>
        <w:t xml:space="preserve"> </w:t>
      </w:r>
      <w:r w:rsidR="009868CD" w:rsidRPr="001B7C50">
        <w:rPr>
          <w:rFonts w:ascii="Arial" w:hAnsi="Arial" w:cs="Arial"/>
          <w:bCs/>
          <w:noProof w:val="0"/>
          <w:lang w:bidi="ca-ES"/>
        </w:rPr>
        <w:t>ISO 9001</w:t>
      </w:r>
    </w:p>
    <w:p w:rsidR="00B100F0" w:rsidRPr="001B7C50" w:rsidRDefault="00B100F0" w:rsidP="00E84970">
      <w:pPr>
        <w:widowControl/>
        <w:ind w:left="709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504902" w:rsidRPr="001B7C50" w:rsidRDefault="00504902" w:rsidP="00E84970">
      <w:pPr>
        <w:widowControl/>
        <w:ind w:left="709" w:right="226"/>
        <w:jc w:val="both"/>
        <w:rPr>
          <w:rFonts w:ascii="Arial" w:hAnsi="Arial" w:cs="Arial"/>
          <w:noProof w:val="0"/>
        </w:rPr>
      </w:pPr>
    </w:p>
    <w:p w:rsidR="00504902" w:rsidRPr="001B7C50" w:rsidRDefault="00504902" w:rsidP="00E84970">
      <w:pPr>
        <w:widowControl/>
        <w:ind w:left="709" w:right="226"/>
        <w:jc w:val="both"/>
        <w:rPr>
          <w:rFonts w:ascii="Arial" w:hAnsi="Arial" w:cs="Arial"/>
          <w:noProof w:val="0"/>
        </w:rPr>
      </w:pPr>
    </w:p>
    <w:p w:rsidR="00B100F0" w:rsidRPr="001B7C50" w:rsidRDefault="00E84970" w:rsidP="00E84970">
      <w:pPr>
        <w:pStyle w:val="Prrafodelista"/>
        <w:widowControl/>
        <w:numPr>
          <w:ilvl w:val="0"/>
          <w:numId w:val="3"/>
        </w:numPr>
        <w:ind w:left="785" w:right="226"/>
        <w:jc w:val="both"/>
        <w:rPr>
          <w:rFonts w:ascii="Arial" w:hAnsi="Arial" w:cs="Arial"/>
          <w:bCs/>
          <w:noProof w:val="0"/>
          <w:lang w:bidi="ca-ES"/>
        </w:rPr>
      </w:pPr>
      <w:r w:rsidRPr="001B7C50">
        <w:rPr>
          <w:rFonts w:ascii="Arial" w:hAnsi="Arial" w:cs="Arial"/>
          <w:b/>
          <w:bCs/>
          <w:noProof w:val="0"/>
          <w:lang w:bidi="ca-ES"/>
        </w:rPr>
        <w:t>ESPECIFICACIONS DEL PLA DE FORMACIÓ</w:t>
      </w:r>
      <w:r w:rsidR="00013C1A" w:rsidRPr="001B7C50">
        <w:rPr>
          <w:rFonts w:ascii="Arial" w:hAnsi="Arial" w:cs="Arial"/>
          <w:b/>
          <w:bCs/>
          <w:noProof w:val="0"/>
          <w:lang w:bidi="ca-ES"/>
        </w:rPr>
        <w:t xml:space="preserve"> </w:t>
      </w:r>
      <w:r w:rsidRPr="001B7C50">
        <w:rPr>
          <w:rFonts w:ascii="Arial" w:hAnsi="Arial" w:cs="Arial"/>
          <w:b/>
          <w:bCs/>
          <w:noProof w:val="0"/>
          <w:lang w:bidi="ca-ES"/>
        </w:rPr>
        <w:t>per als</w:t>
      </w:r>
      <w:r w:rsidR="00B100F0" w:rsidRPr="001B7C50">
        <w:rPr>
          <w:rFonts w:ascii="Arial" w:hAnsi="Arial" w:cs="Arial"/>
          <w:b/>
          <w:bCs/>
          <w:noProof w:val="0"/>
          <w:lang w:bidi="ca-ES"/>
        </w:rPr>
        <w:t xml:space="preserve"> tècnics que conformaran en servei</w:t>
      </w:r>
      <w:r w:rsidRPr="001B7C50">
        <w:rPr>
          <w:rFonts w:ascii="Arial" w:hAnsi="Arial" w:cs="Arial"/>
          <w:b/>
          <w:bCs/>
          <w:noProof w:val="0"/>
          <w:lang w:bidi="ca-ES"/>
        </w:rPr>
        <w:t>.</w:t>
      </w:r>
      <w:r w:rsidR="000B7945" w:rsidRPr="001B7C50">
        <w:rPr>
          <w:rFonts w:ascii="Arial" w:hAnsi="Arial" w:cs="Arial"/>
          <w:b/>
          <w:bCs/>
          <w:noProof w:val="0"/>
          <w:lang w:bidi="ca-ES"/>
        </w:rPr>
        <w:t xml:space="preserve"> </w:t>
      </w:r>
      <w:r w:rsidR="000B7945" w:rsidRPr="001B7C50">
        <w:rPr>
          <w:rFonts w:ascii="Arial" w:hAnsi="Arial" w:cs="Arial"/>
          <w:bCs/>
          <w:noProof w:val="0"/>
          <w:lang w:bidi="ca-ES"/>
        </w:rPr>
        <w:t>Fins a un màxim de 10 punts.</w:t>
      </w:r>
    </w:p>
    <w:p w:rsidR="00154D98" w:rsidRPr="001B7C50" w:rsidRDefault="00154D98" w:rsidP="00013C1A">
      <w:pPr>
        <w:widowControl/>
        <w:ind w:left="0" w:right="226"/>
        <w:jc w:val="both"/>
        <w:rPr>
          <w:rFonts w:ascii="Arial" w:hAnsi="Arial" w:cs="Arial"/>
          <w:bCs/>
          <w:noProof w:val="0"/>
          <w:lang w:bidi="ca-ES"/>
        </w:rPr>
      </w:pPr>
    </w:p>
    <w:p w:rsidR="00B100F0" w:rsidRPr="001B7C50" w:rsidRDefault="00B100F0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2757"/>
      </w:tblGrid>
      <w:tr w:rsidR="00FD31EF" w:rsidRPr="001B7C50" w:rsidTr="00C05189">
        <w:trPr>
          <w:trHeight w:val="332"/>
          <w:jc w:val="center"/>
        </w:trPr>
        <w:tc>
          <w:tcPr>
            <w:tcW w:w="4657" w:type="dxa"/>
          </w:tcPr>
          <w:p w:rsidR="00FD31EF" w:rsidRPr="001B7C50" w:rsidRDefault="00FD31EF" w:rsidP="001B7C50">
            <w:pPr>
              <w:widowControl/>
              <w:ind w:left="284" w:right="226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Proposta de formació</w:t>
            </w:r>
            <w:r w:rsidR="001B7C50" w:rsidRPr="001B7C50">
              <w:rPr>
                <w:rFonts w:ascii="Arial" w:hAnsi="Arial" w:cs="Arial"/>
                <w:noProof w:val="0"/>
                <w:lang w:bidi="ca-ES"/>
              </w:rPr>
              <w:t>*</w:t>
            </w:r>
            <w:r w:rsidRPr="001B7C50">
              <w:rPr>
                <w:rFonts w:ascii="Arial" w:hAnsi="Arial" w:cs="Arial"/>
                <w:noProof w:val="0"/>
                <w:lang w:bidi="ca-ES"/>
              </w:rPr>
              <w:t xml:space="preserve"> per tots els membres de</w:t>
            </w:r>
            <w:r w:rsidR="001B7C50" w:rsidRPr="001B7C50">
              <w:rPr>
                <w:rFonts w:ascii="Arial" w:hAnsi="Arial" w:cs="Arial"/>
                <w:noProof w:val="0"/>
                <w:lang w:bidi="ca-ES"/>
              </w:rPr>
              <w:t xml:space="preserve"> </w:t>
            </w:r>
            <w:r w:rsidRPr="001B7C50">
              <w:rPr>
                <w:rFonts w:ascii="Arial" w:hAnsi="Arial" w:cs="Arial"/>
                <w:noProof w:val="0"/>
                <w:lang w:bidi="ca-ES"/>
              </w:rPr>
              <w:t>l’equip tècnic</w:t>
            </w:r>
          </w:p>
        </w:tc>
        <w:tc>
          <w:tcPr>
            <w:tcW w:w="2757" w:type="dxa"/>
          </w:tcPr>
          <w:p w:rsidR="00FD31EF" w:rsidRPr="001B7C50" w:rsidRDefault="00FD31EF" w:rsidP="00E84970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Hores de formació previstes</w:t>
            </w:r>
          </w:p>
        </w:tc>
      </w:tr>
      <w:tr w:rsidR="00FD31EF" w:rsidRPr="001B7C50" w:rsidTr="00C05189">
        <w:trPr>
          <w:trHeight w:val="1003"/>
          <w:jc w:val="center"/>
        </w:trPr>
        <w:tc>
          <w:tcPr>
            <w:tcW w:w="4657" w:type="dxa"/>
          </w:tcPr>
          <w:p w:rsidR="00FD31EF" w:rsidRPr="001B7C50" w:rsidRDefault="00FD31EF" w:rsidP="00E84970">
            <w:pPr>
              <w:widowControl/>
              <w:ind w:left="284" w:right="226"/>
              <w:jc w:val="both"/>
              <w:rPr>
                <w:rFonts w:ascii="Arial" w:hAnsi="Arial" w:cs="Arial"/>
                <w:noProof w:val="0"/>
                <w:lang w:bidi="ca-ES"/>
              </w:rPr>
            </w:pPr>
          </w:p>
        </w:tc>
        <w:tc>
          <w:tcPr>
            <w:tcW w:w="2757" w:type="dxa"/>
          </w:tcPr>
          <w:p w:rsidR="00FD31EF" w:rsidRPr="001B7C50" w:rsidRDefault="00FD31EF" w:rsidP="008E30B7">
            <w:pPr>
              <w:widowControl/>
              <w:ind w:left="284" w:right="226"/>
              <w:jc w:val="center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XX hores</w:t>
            </w:r>
          </w:p>
        </w:tc>
      </w:tr>
    </w:tbl>
    <w:p w:rsidR="00013C1A" w:rsidRPr="001B7C50" w:rsidRDefault="00013C1A" w:rsidP="00E84970">
      <w:pPr>
        <w:widowControl/>
        <w:ind w:left="709" w:right="226"/>
        <w:jc w:val="both"/>
        <w:rPr>
          <w:rFonts w:ascii="Arial" w:hAnsi="Arial" w:cs="Arial"/>
          <w:i/>
          <w:noProof w:val="0"/>
          <w:lang w:bidi="ca-E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4"/>
        <w:gridCol w:w="2793"/>
      </w:tblGrid>
      <w:tr w:rsidR="00C05189" w:rsidRPr="001B7C50" w:rsidTr="00C05189">
        <w:trPr>
          <w:trHeight w:val="333"/>
          <w:jc w:val="center"/>
        </w:trPr>
        <w:tc>
          <w:tcPr>
            <w:tcW w:w="4694" w:type="dxa"/>
          </w:tcPr>
          <w:p w:rsidR="00C05189" w:rsidRPr="001B7C50" w:rsidRDefault="00C05189" w:rsidP="00756F79">
            <w:pPr>
              <w:widowControl/>
              <w:ind w:left="142" w:right="25"/>
              <w:jc w:val="both"/>
              <w:rPr>
                <w:rFonts w:ascii="Arial" w:hAnsi="Arial" w:cs="Arial"/>
                <w:b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b/>
                <w:noProof w:val="0"/>
                <w:lang w:bidi="ca-ES"/>
              </w:rPr>
              <w:t>Valors possibles</w:t>
            </w:r>
          </w:p>
        </w:tc>
        <w:tc>
          <w:tcPr>
            <w:tcW w:w="2793" w:type="dxa"/>
          </w:tcPr>
          <w:p w:rsidR="00C05189" w:rsidRPr="001B7C50" w:rsidRDefault="00C05189" w:rsidP="00756F79">
            <w:pPr>
              <w:widowControl/>
              <w:ind w:left="142" w:right="25"/>
              <w:jc w:val="both"/>
              <w:rPr>
                <w:rFonts w:ascii="Arial" w:hAnsi="Arial" w:cs="Arial"/>
                <w:b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b/>
                <w:noProof w:val="0"/>
                <w:lang w:bidi="ca-ES"/>
              </w:rPr>
              <w:t>Puntuació.</w:t>
            </w:r>
          </w:p>
        </w:tc>
      </w:tr>
      <w:tr w:rsidR="00C05189" w:rsidRPr="001B7C50" w:rsidTr="00C05189">
        <w:trPr>
          <w:trHeight w:val="332"/>
          <w:jc w:val="center"/>
        </w:trPr>
        <w:tc>
          <w:tcPr>
            <w:tcW w:w="4694" w:type="dxa"/>
          </w:tcPr>
          <w:p w:rsidR="00C05189" w:rsidRPr="001B7C50" w:rsidRDefault="00C05189" w:rsidP="00756F7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De 20 a 39 hores de formació per tècnic / any</w:t>
            </w:r>
          </w:p>
        </w:tc>
        <w:tc>
          <w:tcPr>
            <w:tcW w:w="2793" w:type="dxa"/>
          </w:tcPr>
          <w:p w:rsidR="00C05189" w:rsidRPr="001B7C50" w:rsidRDefault="00C05189" w:rsidP="00756F7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2,5 punts</w:t>
            </w:r>
          </w:p>
        </w:tc>
      </w:tr>
      <w:tr w:rsidR="00C05189" w:rsidRPr="001B7C50" w:rsidTr="00C05189">
        <w:trPr>
          <w:trHeight w:val="334"/>
          <w:jc w:val="center"/>
        </w:trPr>
        <w:tc>
          <w:tcPr>
            <w:tcW w:w="4694" w:type="dxa"/>
          </w:tcPr>
          <w:p w:rsidR="00C05189" w:rsidRPr="001B7C50" w:rsidRDefault="00C05189" w:rsidP="00756F7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De 40 a 59 hores de formació per tècnic / any</w:t>
            </w:r>
          </w:p>
        </w:tc>
        <w:tc>
          <w:tcPr>
            <w:tcW w:w="2793" w:type="dxa"/>
          </w:tcPr>
          <w:p w:rsidR="00C05189" w:rsidRPr="001B7C50" w:rsidRDefault="00C05189" w:rsidP="00756F7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5 punts</w:t>
            </w:r>
          </w:p>
        </w:tc>
      </w:tr>
      <w:tr w:rsidR="00C05189" w:rsidRPr="001B7C50" w:rsidTr="00C05189">
        <w:trPr>
          <w:trHeight w:val="332"/>
          <w:jc w:val="center"/>
        </w:trPr>
        <w:tc>
          <w:tcPr>
            <w:tcW w:w="4694" w:type="dxa"/>
          </w:tcPr>
          <w:p w:rsidR="00C05189" w:rsidRPr="001B7C50" w:rsidRDefault="00C05189" w:rsidP="00756F7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De 60 a 79 hores de formació per tècnic / any</w:t>
            </w:r>
          </w:p>
        </w:tc>
        <w:tc>
          <w:tcPr>
            <w:tcW w:w="2793" w:type="dxa"/>
          </w:tcPr>
          <w:p w:rsidR="00C05189" w:rsidRPr="001B7C50" w:rsidRDefault="00C05189" w:rsidP="00756F7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7,5 punts</w:t>
            </w:r>
          </w:p>
        </w:tc>
      </w:tr>
      <w:tr w:rsidR="00C05189" w:rsidRPr="001B7C50" w:rsidTr="00C05189">
        <w:trPr>
          <w:trHeight w:val="332"/>
          <w:jc w:val="center"/>
        </w:trPr>
        <w:tc>
          <w:tcPr>
            <w:tcW w:w="4694" w:type="dxa"/>
          </w:tcPr>
          <w:p w:rsidR="00C05189" w:rsidRPr="001B7C50" w:rsidRDefault="00C05189" w:rsidP="00756F7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Més de 80 hores de formació per tècnic / any</w:t>
            </w:r>
          </w:p>
        </w:tc>
        <w:tc>
          <w:tcPr>
            <w:tcW w:w="2793" w:type="dxa"/>
          </w:tcPr>
          <w:p w:rsidR="00C05189" w:rsidRPr="001B7C50" w:rsidRDefault="00C05189" w:rsidP="00756F79">
            <w:pPr>
              <w:widowControl/>
              <w:ind w:left="142" w:right="25"/>
              <w:jc w:val="both"/>
              <w:rPr>
                <w:rFonts w:ascii="Arial" w:hAnsi="Arial" w:cs="Arial"/>
                <w:noProof w:val="0"/>
                <w:lang w:bidi="ca-ES"/>
              </w:rPr>
            </w:pPr>
            <w:r w:rsidRPr="001B7C50">
              <w:rPr>
                <w:rFonts w:ascii="Arial" w:hAnsi="Arial" w:cs="Arial"/>
                <w:noProof w:val="0"/>
                <w:lang w:bidi="ca-ES"/>
              </w:rPr>
              <w:t>10 punts</w:t>
            </w:r>
          </w:p>
        </w:tc>
      </w:tr>
    </w:tbl>
    <w:p w:rsidR="00C05189" w:rsidRPr="001B7C50" w:rsidRDefault="00C05189" w:rsidP="00E84970">
      <w:pPr>
        <w:widowControl/>
        <w:ind w:left="709" w:right="226"/>
        <w:jc w:val="both"/>
        <w:rPr>
          <w:rFonts w:ascii="Arial" w:hAnsi="Arial" w:cs="Arial"/>
          <w:i/>
          <w:noProof w:val="0"/>
          <w:lang w:bidi="ca-ES"/>
        </w:rPr>
      </w:pPr>
    </w:p>
    <w:p w:rsidR="00C05189" w:rsidRPr="001B7C50" w:rsidRDefault="00C05189" w:rsidP="00E84970">
      <w:pPr>
        <w:widowControl/>
        <w:ind w:left="709" w:right="226"/>
        <w:jc w:val="both"/>
        <w:rPr>
          <w:rFonts w:ascii="Arial" w:hAnsi="Arial" w:cs="Arial"/>
          <w:i/>
          <w:noProof w:val="0"/>
          <w:lang w:bidi="ca-ES"/>
        </w:rPr>
      </w:pPr>
    </w:p>
    <w:p w:rsidR="00013C1A" w:rsidRPr="001B7C50" w:rsidRDefault="00013C1A" w:rsidP="00013C1A">
      <w:pPr>
        <w:widowControl/>
        <w:ind w:left="709" w:right="226"/>
        <w:jc w:val="both"/>
        <w:rPr>
          <w:rFonts w:ascii="Arial" w:hAnsi="Arial" w:cs="Arial"/>
          <w:i/>
          <w:noProof w:val="0"/>
          <w:sz w:val="18"/>
          <w:szCs w:val="18"/>
          <w:lang w:bidi="ca-ES"/>
        </w:rPr>
      </w:pPr>
      <w:r w:rsidRPr="001B7C50">
        <w:rPr>
          <w:rFonts w:ascii="Arial" w:hAnsi="Arial" w:cs="Arial"/>
          <w:i/>
          <w:noProof w:val="0"/>
          <w:sz w:val="18"/>
          <w:szCs w:val="18"/>
          <w:lang w:bidi="ca-ES"/>
        </w:rPr>
        <w:t xml:space="preserve">*La formació ha de ser la mateixa per tots </w:t>
      </w:r>
      <w:r w:rsidR="001B7C50" w:rsidRPr="001B7C50">
        <w:rPr>
          <w:rFonts w:ascii="Arial" w:hAnsi="Arial" w:cs="Arial"/>
          <w:i/>
          <w:noProof w:val="0"/>
          <w:sz w:val="18"/>
          <w:szCs w:val="18"/>
          <w:lang w:bidi="ca-ES"/>
        </w:rPr>
        <w:t xml:space="preserve">el personal tècnic </w:t>
      </w:r>
      <w:r w:rsidRPr="001B7C50">
        <w:rPr>
          <w:rFonts w:ascii="Arial" w:hAnsi="Arial" w:cs="Arial"/>
          <w:i/>
          <w:noProof w:val="0"/>
          <w:sz w:val="18"/>
          <w:szCs w:val="18"/>
          <w:lang w:bidi="ca-ES"/>
        </w:rPr>
        <w:t>assignat</w:t>
      </w:r>
      <w:r w:rsidR="001B7C50" w:rsidRPr="001B7C50">
        <w:rPr>
          <w:rFonts w:ascii="Arial" w:hAnsi="Arial" w:cs="Arial"/>
          <w:i/>
          <w:noProof w:val="0"/>
          <w:sz w:val="18"/>
          <w:szCs w:val="18"/>
          <w:lang w:bidi="ca-ES"/>
        </w:rPr>
        <w:t xml:space="preserve"> al contracte, tant en contingut com en hores.</w:t>
      </w:r>
    </w:p>
    <w:p w:rsidR="00013C1A" w:rsidRPr="001B7C50" w:rsidRDefault="00013C1A" w:rsidP="00E84970">
      <w:pPr>
        <w:widowControl/>
        <w:ind w:left="709" w:right="226"/>
        <w:jc w:val="both"/>
        <w:rPr>
          <w:rFonts w:ascii="Arial" w:hAnsi="Arial" w:cs="Arial"/>
          <w:noProof w:val="0"/>
          <w:lang w:bidi="ca-ES"/>
        </w:rPr>
      </w:pPr>
    </w:p>
    <w:p w:rsidR="00013C1A" w:rsidRPr="001B7C50" w:rsidRDefault="00013C1A" w:rsidP="00E84970">
      <w:pPr>
        <w:widowControl/>
        <w:ind w:left="709" w:right="226"/>
        <w:jc w:val="both"/>
        <w:rPr>
          <w:rFonts w:ascii="Arial" w:hAnsi="Arial" w:cs="Arial"/>
          <w:noProof w:val="0"/>
          <w:lang w:bidi="ca-ES"/>
        </w:rPr>
      </w:pPr>
      <w:bookmarkStart w:id="0" w:name="_GoBack"/>
      <w:bookmarkEnd w:id="0"/>
    </w:p>
    <w:p w:rsidR="00013C1A" w:rsidRPr="001B7C50" w:rsidRDefault="00013C1A" w:rsidP="00E84970">
      <w:pPr>
        <w:widowControl/>
        <w:ind w:left="709" w:right="226"/>
        <w:jc w:val="both"/>
        <w:rPr>
          <w:rFonts w:ascii="Arial" w:hAnsi="Arial" w:cs="Arial"/>
          <w:noProof w:val="0"/>
          <w:lang w:bidi="ca-ES"/>
        </w:rPr>
      </w:pPr>
    </w:p>
    <w:p w:rsidR="008E30B7" w:rsidRPr="001B7C50" w:rsidRDefault="008E30B7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A21B15" w:rsidRPr="001B7C50" w:rsidRDefault="00A21B15" w:rsidP="00E84970">
      <w:pPr>
        <w:widowControl/>
        <w:ind w:left="709" w:right="226"/>
        <w:jc w:val="both"/>
        <w:rPr>
          <w:rFonts w:ascii="Arial" w:hAnsi="Arial" w:cs="Arial"/>
          <w:noProof w:val="0"/>
          <w:lang w:bidi="ca-ES"/>
        </w:rPr>
      </w:pPr>
      <w:r w:rsidRPr="001B7C50">
        <w:rPr>
          <w:rFonts w:ascii="Arial" w:hAnsi="Arial" w:cs="Arial"/>
          <w:noProof w:val="0"/>
          <w:lang w:bidi="ca-ES"/>
        </w:rPr>
        <w:t>(signatura digital)</w:t>
      </w:r>
    </w:p>
    <w:p w:rsidR="00B100F0" w:rsidRPr="001B7C50" w:rsidRDefault="00B100F0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sectPr w:rsidR="00B100F0" w:rsidRPr="001B7C50" w:rsidSect="005320E0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061" w:rsidRDefault="00D67061" w:rsidP="009D487B">
      <w:r>
        <w:separator/>
      </w:r>
    </w:p>
  </w:endnote>
  <w:endnote w:type="continuationSeparator" w:id="0">
    <w:p w:rsidR="00D67061" w:rsidRDefault="00D67061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Ind w:w="5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521"/>
      <w:gridCol w:w="3118"/>
    </w:tblGrid>
    <w:tr w:rsidR="001F7EBB" w:rsidTr="00A24015">
      <w:trPr>
        <w:trHeight w:hRule="exact" w:val="397"/>
      </w:trPr>
      <w:tc>
        <w:tcPr>
          <w:tcW w:w="6521" w:type="dxa"/>
          <w:vAlign w:val="center"/>
        </w:tcPr>
        <w:p w:rsidR="001F7EBB" w:rsidRPr="00753D0D" w:rsidRDefault="001F7EBB" w:rsidP="005320E0">
          <w:pPr>
            <w:pStyle w:val="Piedepgina"/>
            <w:widowControl/>
            <w:ind w:left="0" w:right="170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118" w:type="dxa"/>
          <w:vAlign w:val="center"/>
        </w:tcPr>
        <w:p w:rsidR="001F7EBB" w:rsidRPr="00B81F0C" w:rsidRDefault="001F7EBB" w:rsidP="00A24015">
          <w:pPr>
            <w:pStyle w:val="Piedepgina"/>
            <w:widowControl/>
            <w:ind w:right="0"/>
            <w:jc w:val="right"/>
            <w:rPr>
              <w:rFonts w:ascii="Arial" w:hAnsi="Arial" w:cs="Arial"/>
              <w:b/>
              <w:bCs/>
            </w:rPr>
          </w:pPr>
        </w:p>
      </w:tc>
    </w:tr>
  </w:tbl>
  <w:p w:rsidR="001F7EBB" w:rsidRDefault="001F7EBB" w:rsidP="005546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Ind w:w="5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521"/>
      <w:gridCol w:w="3118"/>
    </w:tblGrid>
    <w:tr w:rsidR="001F7EBB" w:rsidTr="003A33EA">
      <w:trPr>
        <w:trHeight w:hRule="exact" w:val="397"/>
      </w:trPr>
      <w:tc>
        <w:tcPr>
          <w:tcW w:w="6521" w:type="dxa"/>
          <w:vAlign w:val="center"/>
        </w:tcPr>
        <w:p w:rsidR="001F7EBB" w:rsidRPr="00D711A3" w:rsidRDefault="001F7EBB" w:rsidP="005320E0">
          <w:pPr>
            <w:pStyle w:val="Piedepgina"/>
            <w:widowControl/>
            <w:ind w:left="0" w:right="170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118" w:type="dxa"/>
          <w:vAlign w:val="center"/>
        </w:tcPr>
        <w:p w:rsidR="001F7EBB" w:rsidRPr="00B81F0C" w:rsidRDefault="001F7EBB" w:rsidP="0084708C">
          <w:pPr>
            <w:pStyle w:val="Piedepgina"/>
            <w:widowControl/>
            <w:ind w:right="0"/>
            <w:jc w:val="right"/>
            <w:rPr>
              <w:rFonts w:ascii="Arial" w:hAnsi="Arial" w:cs="Arial"/>
              <w:b/>
              <w:bCs/>
            </w:rPr>
          </w:pPr>
        </w:p>
      </w:tc>
    </w:tr>
  </w:tbl>
  <w:p w:rsidR="001F7EBB" w:rsidRDefault="001F7EBB" w:rsidP="005546C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061" w:rsidRDefault="00D67061" w:rsidP="009D487B">
      <w:r>
        <w:separator/>
      </w:r>
    </w:p>
  </w:footnote>
  <w:footnote w:type="continuationSeparator" w:id="0">
    <w:p w:rsidR="00D67061" w:rsidRDefault="00D67061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  <w:lang w:val="es-ES" w:eastAsia="es-ES"/>
          </w:rPr>
          <w:drawing>
            <wp:anchor distT="0" distB="0" distL="114300" distR="114300" simplePos="0" relativeHeight="251668480" behindDoc="0" locked="0" layoutInCell="1" allowOverlap="1" wp14:anchorId="074D6623" wp14:editId="3F53F03B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617103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617103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617103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617103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  <w:lang w:val="es-ES" w:eastAsia="es-ES"/>
          </w:rPr>
          <w:drawing>
            <wp:anchor distT="0" distB="0" distL="114300" distR="114300" simplePos="0" relativeHeight="251660800" behindDoc="0" locked="0" layoutInCell="1" allowOverlap="1" wp14:anchorId="1233E506" wp14:editId="6BE5C5A2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2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617103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617103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617103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617103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B100F0" w:rsidRDefault="00B100F0" w:rsidP="009E42A0">
            <w:pPr>
              <w:pStyle w:val="Aj11pTtol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</w:t>
            </w:r>
          </w:p>
          <w:p w:rsidR="001F7EBB" w:rsidRDefault="00B100F0" w:rsidP="009E42A0">
            <w:pPr>
              <w:pStyle w:val="Aj11pTtol"/>
              <w:rPr>
                <w:sz w:val="16"/>
                <w:szCs w:val="16"/>
              </w:rPr>
            </w:pPr>
            <w:r>
              <w:rPr>
                <w:rStyle w:val="Aj11pTtolCar"/>
                <w:b/>
              </w:rPr>
              <w:t>MODEL PROPOSICIÓ ECONÒMICA I CRITERIS AVALUABLES DE FORMA AUTOMÀTICA</w:t>
            </w:r>
          </w:p>
        </w:sdtContent>
      </w:sdt>
      <w:p w:rsidR="001F7EBB" w:rsidRDefault="00617103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3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638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2D"/>
    <w:rsid w:val="000071EE"/>
    <w:rsid w:val="00013C1A"/>
    <w:rsid w:val="00015BC0"/>
    <w:rsid w:val="000306E8"/>
    <w:rsid w:val="00030F87"/>
    <w:rsid w:val="00035C23"/>
    <w:rsid w:val="000874F4"/>
    <w:rsid w:val="000B54CD"/>
    <w:rsid w:val="000B7945"/>
    <w:rsid w:val="000D6075"/>
    <w:rsid w:val="000E676E"/>
    <w:rsid w:val="000E7D30"/>
    <w:rsid w:val="0010775F"/>
    <w:rsid w:val="0011405F"/>
    <w:rsid w:val="00154D98"/>
    <w:rsid w:val="00164031"/>
    <w:rsid w:val="001A0816"/>
    <w:rsid w:val="001B7C50"/>
    <w:rsid w:val="001C62BC"/>
    <w:rsid w:val="001F7EBB"/>
    <w:rsid w:val="00206648"/>
    <w:rsid w:val="00212405"/>
    <w:rsid w:val="00236CDD"/>
    <w:rsid w:val="00241FC7"/>
    <w:rsid w:val="002923EF"/>
    <w:rsid w:val="002D1991"/>
    <w:rsid w:val="002E4BA5"/>
    <w:rsid w:val="002E60C2"/>
    <w:rsid w:val="00316F50"/>
    <w:rsid w:val="00320FAE"/>
    <w:rsid w:val="003301A3"/>
    <w:rsid w:val="00330FB0"/>
    <w:rsid w:val="00364F00"/>
    <w:rsid w:val="003810EE"/>
    <w:rsid w:val="00396D4D"/>
    <w:rsid w:val="003A33EA"/>
    <w:rsid w:val="003B6A48"/>
    <w:rsid w:val="003D329E"/>
    <w:rsid w:val="003E10D9"/>
    <w:rsid w:val="003F3CF3"/>
    <w:rsid w:val="00412F71"/>
    <w:rsid w:val="004142CD"/>
    <w:rsid w:val="0041614D"/>
    <w:rsid w:val="00432481"/>
    <w:rsid w:val="004365BE"/>
    <w:rsid w:val="00437C33"/>
    <w:rsid w:val="004432B1"/>
    <w:rsid w:val="004529EF"/>
    <w:rsid w:val="00457E88"/>
    <w:rsid w:val="0046587D"/>
    <w:rsid w:val="004A5F25"/>
    <w:rsid w:val="004B2CE8"/>
    <w:rsid w:val="004B4D73"/>
    <w:rsid w:val="004C3B98"/>
    <w:rsid w:val="004F23E8"/>
    <w:rsid w:val="004F5CED"/>
    <w:rsid w:val="004F68A1"/>
    <w:rsid w:val="00504902"/>
    <w:rsid w:val="005243AC"/>
    <w:rsid w:val="005320E0"/>
    <w:rsid w:val="005355E0"/>
    <w:rsid w:val="00535BC4"/>
    <w:rsid w:val="00535FEF"/>
    <w:rsid w:val="00537D9C"/>
    <w:rsid w:val="005546CF"/>
    <w:rsid w:val="00592A52"/>
    <w:rsid w:val="005A623C"/>
    <w:rsid w:val="005B2188"/>
    <w:rsid w:val="005D0832"/>
    <w:rsid w:val="005F1253"/>
    <w:rsid w:val="0060690F"/>
    <w:rsid w:val="00610596"/>
    <w:rsid w:val="00617103"/>
    <w:rsid w:val="00621A6A"/>
    <w:rsid w:val="00630BCB"/>
    <w:rsid w:val="00642C01"/>
    <w:rsid w:val="00655958"/>
    <w:rsid w:val="00693C92"/>
    <w:rsid w:val="006C6528"/>
    <w:rsid w:val="006C6D7C"/>
    <w:rsid w:val="006E7D6C"/>
    <w:rsid w:val="00716418"/>
    <w:rsid w:val="007517FD"/>
    <w:rsid w:val="00753D0D"/>
    <w:rsid w:val="007745E8"/>
    <w:rsid w:val="007E24E4"/>
    <w:rsid w:val="0084141B"/>
    <w:rsid w:val="0084708C"/>
    <w:rsid w:val="0085360B"/>
    <w:rsid w:val="008B3767"/>
    <w:rsid w:val="008C35CD"/>
    <w:rsid w:val="008E30B7"/>
    <w:rsid w:val="008F7925"/>
    <w:rsid w:val="00906EB5"/>
    <w:rsid w:val="00916E74"/>
    <w:rsid w:val="0093515F"/>
    <w:rsid w:val="009868CD"/>
    <w:rsid w:val="009A22D9"/>
    <w:rsid w:val="009D487B"/>
    <w:rsid w:val="009D6F02"/>
    <w:rsid w:val="009E42A0"/>
    <w:rsid w:val="009F3ECD"/>
    <w:rsid w:val="00A21B15"/>
    <w:rsid w:val="00A24015"/>
    <w:rsid w:val="00A3139D"/>
    <w:rsid w:val="00A44757"/>
    <w:rsid w:val="00A52B28"/>
    <w:rsid w:val="00A70A38"/>
    <w:rsid w:val="00A854ED"/>
    <w:rsid w:val="00AC527A"/>
    <w:rsid w:val="00AE0B99"/>
    <w:rsid w:val="00AE264E"/>
    <w:rsid w:val="00B01FF6"/>
    <w:rsid w:val="00B100F0"/>
    <w:rsid w:val="00B2550C"/>
    <w:rsid w:val="00B4215F"/>
    <w:rsid w:val="00B54A68"/>
    <w:rsid w:val="00B81F0C"/>
    <w:rsid w:val="00BC5098"/>
    <w:rsid w:val="00BD53FF"/>
    <w:rsid w:val="00BF1A29"/>
    <w:rsid w:val="00BF3194"/>
    <w:rsid w:val="00C05189"/>
    <w:rsid w:val="00C306A4"/>
    <w:rsid w:val="00C63E60"/>
    <w:rsid w:val="00C821C6"/>
    <w:rsid w:val="00C941C8"/>
    <w:rsid w:val="00CA2057"/>
    <w:rsid w:val="00CB32F6"/>
    <w:rsid w:val="00CC16A9"/>
    <w:rsid w:val="00CC5B37"/>
    <w:rsid w:val="00CC676B"/>
    <w:rsid w:val="00CD64FA"/>
    <w:rsid w:val="00CE3715"/>
    <w:rsid w:val="00D35B07"/>
    <w:rsid w:val="00D40300"/>
    <w:rsid w:val="00D41598"/>
    <w:rsid w:val="00D441C1"/>
    <w:rsid w:val="00D53336"/>
    <w:rsid w:val="00D611A6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E11B2D"/>
    <w:rsid w:val="00E36F53"/>
    <w:rsid w:val="00E37C10"/>
    <w:rsid w:val="00E45B19"/>
    <w:rsid w:val="00E50366"/>
    <w:rsid w:val="00E84970"/>
    <w:rsid w:val="00E85480"/>
    <w:rsid w:val="00E87FD0"/>
    <w:rsid w:val="00EB6143"/>
    <w:rsid w:val="00ED1CB9"/>
    <w:rsid w:val="00EE158A"/>
    <w:rsid w:val="00F01D25"/>
    <w:rsid w:val="00F1451A"/>
    <w:rsid w:val="00F445F8"/>
    <w:rsid w:val="00F55D80"/>
    <w:rsid w:val="00F56480"/>
    <w:rsid w:val="00F626FF"/>
    <w:rsid w:val="00F75648"/>
    <w:rsid w:val="00F868F4"/>
    <w:rsid w:val="00F8724A"/>
    <w:rsid w:val="00FA1273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No List" w:locked="0"/>
    <w:lsdException w:name="Balloon Text" w:locked="0"/>
    <w:lsdException w:name="Table Grid" w:locked="0" w:semiHidden="0" w:uiPriority="59" w:unhideWhenUsed="0"/>
    <w:lsdException w:name="Placeholder Text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306E8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uiPriority w:val="59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No List" w:locked="0"/>
    <w:lsdException w:name="Balloon Text" w:locked="0"/>
    <w:lsdException w:name="Table Grid" w:locked="0" w:semiHidden="0" w:uiPriority="59" w:unhideWhenUsed="0"/>
    <w:lsdException w:name="Placeholder Text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306E8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uiPriority w:val="59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7C7BF-5782-4130-8662-61D266E1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106</TotalTime>
  <Pages>3</Pages>
  <Words>475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mclavell</dc:creator>
  <cp:lastModifiedBy>Sonia</cp:lastModifiedBy>
  <cp:revision>21</cp:revision>
  <cp:lastPrinted>2020-10-27T18:52:00Z</cp:lastPrinted>
  <dcterms:created xsi:type="dcterms:W3CDTF">2021-02-10T14:39:00Z</dcterms:created>
  <dcterms:modified xsi:type="dcterms:W3CDTF">2021-02-25T15:47:00Z</dcterms:modified>
</cp:coreProperties>
</file>