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58289F" w14:textId="77777777" w:rsidR="00C90C0C" w:rsidRPr="00C9669B" w:rsidRDefault="00C90C0C" w:rsidP="00C90C0C">
      <w:pPr>
        <w:pStyle w:val="Cosdetext"/>
        <w:jc w:val="center"/>
        <w:rPr>
          <w:b/>
        </w:rPr>
      </w:pPr>
      <w:r w:rsidRPr="00C9669B">
        <w:rPr>
          <w:b/>
        </w:rPr>
        <w:t xml:space="preserve">ANNEX </w:t>
      </w:r>
      <w:r w:rsidR="00986EBA" w:rsidRPr="00C9669B">
        <w:rPr>
          <w:b/>
        </w:rPr>
        <w:t xml:space="preserve"> </w:t>
      </w:r>
      <w:r w:rsidRPr="00C9669B">
        <w:rPr>
          <w:b/>
        </w:rPr>
        <w:t>MODEL DE CESSIÓ DE CRÈDIT</w:t>
      </w:r>
    </w:p>
    <w:p w14:paraId="161B238C" w14:textId="77777777" w:rsidR="00C90C0C" w:rsidRDefault="00C90C0C" w:rsidP="007864B5">
      <w:pPr>
        <w:pStyle w:val="Cosdetext"/>
        <w:jc w:val="both"/>
      </w:pPr>
    </w:p>
    <w:p w14:paraId="2A2F65C9" w14:textId="77777777" w:rsidR="00516428" w:rsidRDefault="00516428" w:rsidP="007864B5">
      <w:pPr>
        <w:pStyle w:val="Cosdetext"/>
        <w:jc w:val="both"/>
      </w:pPr>
      <w:r>
        <w:t>Nom i Cognoms</w:t>
      </w:r>
      <w:r w:rsidR="009F6524">
        <w:t xml:space="preserve">     </w:t>
      </w:r>
      <w:r w:rsidR="00FA7288">
        <w:t>_____________________________________________________________</w:t>
      </w:r>
      <w:r w:rsidR="009F6524">
        <w:t xml:space="preserve">                                                                                                                   </w:t>
      </w:r>
    </w:p>
    <w:p w14:paraId="7760A523" w14:textId="77777777" w:rsidR="009F6524" w:rsidRDefault="00516428" w:rsidP="007864B5">
      <w:pPr>
        <w:pStyle w:val="Cosdetext"/>
        <w:jc w:val="both"/>
      </w:pPr>
      <w:r>
        <w:t>DNI / NIF</w:t>
      </w:r>
      <w:r w:rsidR="009F6524">
        <w:t xml:space="preserve">     </w:t>
      </w:r>
      <w:r w:rsidR="00FA7288">
        <w:t>__________________________________________________________________</w:t>
      </w:r>
      <w:r w:rsidR="009F6524">
        <w:t xml:space="preserve">                                </w:t>
      </w:r>
    </w:p>
    <w:p w14:paraId="51AC16BE" w14:textId="77777777" w:rsidR="00516428" w:rsidRDefault="009F6524" w:rsidP="007864B5">
      <w:pPr>
        <w:pStyle w:val="Cosdetext"/>
        <w:jc w:val="both"/>
      </w:pPr>
      <w:r>
        <w:t>En representació de</w:t>
      </w:r>
      <w:r w:rsidR="00FA7288">
        <w:t xml:space="preserve">   __________________________________ </w:t>
      </w:r>
      <w:r>
        <w:t xml:space="preserve"> NIF </w:t>
      </w:r>
      <w:r w:rsidR="00FA7288">
        <w:t xml:space="preserve"> ____________________</w:t>
      </w:r>
      <w:r>
        <w:t xml:space="preserve">                                       </w:t>
      </w:r>
    </w:p>
    <w:p w14:paraId="51F14792" w14:textId="77777777" w:rsidR="00516428" w:rsidRDefault="00516428" w:rsidP="007864B5">
      <w:pPr>
        <w:pStyle w:val="Cosdetext"/>
        <w:jc w:val="both"/>
      </w:pPr>
      <w:r>
        <w:t>Adreça</w:t>
      </w:r>
      <w:r w:rsidR="00FA7288">
        <w:t xml:space="preserve">      ____________________________________________________________________</w:t>
      </w:r>
    </w:p>
    <w:p w14:paraId="30538FFF" w14:textId="77777777" w:rsidR="00516428" w:rsidRDefault="00516428" w:rsidP="007864B5">
      <w:pPr>
        <w:pStyle w:val="Cosdetext"/>
        <w:jc w:val="both"/>
      </w:pPr>
      <w:r>
        <w:t>Codi postal i població</w:t>
      </w:r>
      <w:r w:rsidR="00FA7288">
        <w:t xml:space="preserve">    _________________________________________________________</w:t>
      </w:r>
    </w:p>
    <w:p w14:paraId="10C7E8F4" w14:textId="77777777" w:rsidR="00516428" w:rsidRDefault="00516428" w:rsidP="007864B5">
      <w:pPr>
        <w:pStyle w:val="Cosdetext"/>
        <w:jc w:val="both"/>
      </w:pPr>
      <w:r>
        <w:t>Telèfon / correu electrònic</w:t>
      </w:r>
      <w:r w:rsidR="00FA7288">
        <w:t xml:space="preserve">  _______________________</w:t>
      </w:r>
      <w:r w:rsidR="00410DF4">
        <w:t>________________________________</w:t>
      </w:r>
    </w:p>
    <w:p w14:paraId="60409EC6" w14:textId="77777777" w:rsidR="00516428" w:rsidRDefault="00516428" w:rsidP="00FA7288">
      <w:pPr>
        <w:pStyle w:val="Cosdetext"/>
        <w:jc w:val="both"/>
      </w:pPr>
    </w:p>
    <w:p w14:paraId="2A17EC5F" w14:textId="77777777" w:rsidR="00751BD7" w:rsidRDefault="00516428" w:rsidP="00410DF4">
      <w:pPr>
        <w:pStyle w:val="Cosdetext"/>
        <w:jc w:val="both"/>
        <w:rPr>
          <w:noProof/>
          <w:lang w:eastAsia="ca-ES"/>
        </w:rPr>
      </w:pPr>
      <w:r w:rsidRPr="00751BD7">
        <w:rPr>
          <w:b/>
          <w:noProof/>
          <w:lang w:eastAsia="ca-ES"/>
        </w:rPr>
        <w:t>EXPOSA</w:t>
      </w:r>
      <w:r w:rsidR="00410DF4">
        <w:rPr>
          <w:b/>
          <w:noProof/>
          <w:lang w:eastAsia="ca-ES"/>
        </w:rPr>
        <w:t xml:space="preserve"> </w:t>
      </w:r>
      <w:r>
        <w:rPr>
          <w:noProof/>
          <w:lang w:eastAsia="ca-ES"/>
        </w:rPr>
        <w:t xml:space="preserve"> que,</w:t>
      </w:r>
      <w:r w:rsidR="00410DF4">
        <w:rPr>
          <w:noProof/>
          <w:lang w:eastAsia="ca-ES"/>
        </w:rPr>
        <w:t xml:space="preserve"> </w:t>
      </w:r>
      <w:r>
        <w:rPr>
          <w:noProof/>
          <w:lang w:eastAsia="ca-ES"/>
        </w:rPr>
        <w:t xml:space="preserve"> </w:t>
      </w:r>
      <w:r w:rsidR="0046036E">
        <w:rPr>
          <w:noProof/>
          <w:lang w:eastAsia="ca-ES"/>
        </w:rPr>
        <w:t xml:space="preserve">d’acord amb </w:t>
      </w:r>
      <w:r>
        <w:rPr>
          <w:noProof/>
          <w:lang w:eastAsia="ca-ES"/>
        </w:rPr>
        <w:t xml:space="preserve">el que disposa </w:t>
      </w:r>
      <w:smartTag w:uri="urn:schemas-microsoft-com:office:smarttags" w:element="PersonName">
        <w:smartTagPr>
          <w:attr w:name="ProductID" w:val="la  Llei"/>
        </w:smartTagPr>
        <w:r>
          <w:rPr>
            <w:noProof/>
            <w:lang w:eastAsia="ca-ES"/>
          </w:rPr>
          <w:t>la</w:t>
        </w:r>
        <w:r w:rsidR="00410DF4">
          <w:rPr>
            <w:noProof/>
            <w:lang w:eastAsia="ca-ES"/>
          </w:rPr>
          <w:t xml:space="preserve"> </w:t>
        </w:r>
        <w:r>
          <w:rPr>
            <w:noProof/>
            <w:lang w:eastAsia="ca-ES"/>
          </w:rPr>
          <w:t xml:space="preserve"> Llei</w:t>
        </w:r>
      </w:smartTag>
      <w:r>
        <w:rPr>
          <w:noProof/>
          <w:lang w:eastAsia="ca-ES"/>
        </w:rPr>
        <w:t xml:space="preserve"> 1/1999 de 5 de gener, </w:t>
      </w:r>
      <w:r w:rsidR="007839FE">
        <w:rPr>
          <w:noProof/>
          <w:lang w:eastAsia="ca-ES"/>
        </w:rPr>
        <w:t>D</w:t>
      </w:r>
      <w:r>
        <w:rPr>
          <w:noProof/>
          <w:lang w:eastAsia="ca-ES"/>
        </w:rPr>
        <w:t xml:space="preserve">isposició </w:t>
      </w:r>
      <w:r w:rsidR="007839FE">
        <w:rPr>
          <w:noProof/>
          <w:lang w:eastAsia="ca-ES"/>
        </w:rPr>
        <w:t>a</w:t>
      </w:r>
      <w:r>
        <w:rPr>
          <w:noProof/>
          <w:lang w:eastAsia="ca-ES"/>
        </w:rPr>
        <w:t xml:space="preserve">ddcional </w:t>
      </w:r>
    </w:p>
    <w:p w14:paraId="72D3B533" w14:textId="77777777" w:rsidR="00B5436E" w:rsidRDefault="007839FE" w:rsidP="007839FE">
      <w:pPr>
        <w:pStyle w:val="Cosdetext"/>
        <w:jc w:val="both"/>
        <w:rPr>
          <w:noProof/>
          <w:lang w:eastAsia="ca-ES"/>
        </w:rPr>
      </w:pPr>
      <w:r>
        <w:rPr>
          <w:noProof/>
          <w:lang w:eastAsia="ca-ES"/>
        </w:rPr>
        <w:t>t</w:t>
      </w:r>
      <w:r w:rsidR="00516428">
        <w:rPr>
          <w:noProof/>
          <w:lang w:eastAsia="ca-ES"/>
        </w:rPr>
        <w:t>ercera</w:t>
      </w:r>
      <w:r w:rsidR="00410DF4">
        <w:rPr>
          <w:noProof/>
          <w:lang w:eastAsia="ca-ES"/>
        </w:rPr>
        <w:t xml:space="preserve"> </w:t>
      </w:r>
      <w:r w:rsidR="00516428">
        <w:rPr>
          <w:noProof/>
          <w:lang w:eastAsia="ca-ES"/>
        </w:rPr>
        <w:t xml:space="preserve"> i</w:t>
      </w:r>
      <w:r w:rsidR="00931C06">
        <w:rPr>
          <w:noProof/>
          <w:lang w:eastAsia="ca-ES"/>
        </w:rPr>
        <w:t>,</w:t>
      </w:r>
      <w:r w:rsidR="00516428">
        <w:rPr>
          <w:noProof/>
          <w:lang w:eastAsia="ca-ES"/>
        </w:rPr>
        <w:t xml:space="preserve"> </w:t>
      </w:r>
      <w:r w:rsidR="00410DF4">
        <w:rPr>
          <w:noProof/>
          <w:lang w:eastAsia="ca-ES"/>
        </w:rPr>
        <w:t xml:space="preserve"> </w:t>
      </w:r>
      <w:r w:rsidR="00516428">
        <w:rPr>
          <w:noProof/>
          <w:lang w:eastAsia="ca-ES"/>
        </w:rPr>
        <w:t xml:space="preserve">pel </w:t>
      </w:r>
      <w:r w:rsidR="00410DF4">
        <w:rPr>
          <w:noProof/>
          <w:lang w:eastAsia="ca-ES"/>
        </w:rPr>
        <w:t xml:space="preserve"> </w:t>
      </w:r>
      <w:r w:rsidR="00516428">
        <w:rPr>
          <w:noProof/>
          <w:lang w:eastAsia="ca-ES"/>
        </w:rPr>
        <w:t xml:space="preserve">no previst, en </w:t>
      </w:r>
      <w:r w:rsidR="00410DF4">
        <w:rPr>
          <w:noProof/>
          <w:lang w:eastAsia="ca-ES"/>
        </w:rPr>
        <w:t xml:space="preserve"> </w:t>
      </w:r>
      <w:r w:rsidR="00516428">
        <w:rPr>
          <w:noProof/>
          <w:lang w:eastAsia="ca-ES"/>
        </w:rPr>
        <w:t xml:space="preserve">els Codis </w:t>
      </w:r>
      <w:r>
        <w:rPr>
          <w:noProof/>
          <w:lang w:eastAsia="ca-ES"/>
        </w:rPr>
        <w:t>c</w:t>
      </w:r>
      <w:r w:rsidR="00516428">
        <w:rPr>
          <w:noProof/>
          <w:lang w:eastAsia="ca-ES"/>
        </w:rPr>
        <w:t xml:space="preserve">ivil </w:t>
      </w:r>
      <w:r w:rsidR="00410DF4">
        <w:rPr>
          <w:noProof/>
          <w:lang w:eastAsia="ca-ES"/>
        </w:rPr>
        <w:t xml:space="preserve"> </w:t>
      </w:r>
      <w:r w:rsidR="00516428">
        <w:rPr>
          <w:noProof/>
          <w:lang w:eastAsia="ca-ES"/>
        </w:rPr>
        <w:t xml:space="preserve">i de </w:t>
      </w:r>
      <w:r>
        <w:rPr>
          <w:noProof/>
          <w:lang w:eastAsia="ca-ES"/>
        </w:rPr>
        <w:t>c</w:t>
      </w:r>
      <w:r w:rsidR="00516428">
        <w:rPr>
          <w:noProof/>
          <w:lang w:eastAsia="ca-ES"/>
        </w:rPr>
        <w:t>omerç vigent</w:t>
      </w:r>
      <w:r>
        <w:rPr>
          <w:noProof/>
          <w:lang w:eastAsia="ca-ES"/>
        </w:rPr>
        <w:t>s</w:t>
      </w:r>
      <w:r w:rsidR="00516428">
        <w:rPr>
          <w:noProof/>
          <w:lang w:eastAsia="ca-ES"/>
        </w:rPr>
        <w:t xml:space="preserve">, així com en </w:t>
      </w:r>
      <w:smartTag w:uri="urn:schemas-microsoft-com:office:smarttags" w:element="PersonName">
        <w:smartTagPr>
          <w:attr w:name="ProductID" w:val="la Llei"/>
        </w:smartTagPr>
        <w:r w:rsidR="00516428">
          <w:rPr>
            <w:noProof/>
            <w:lang w:eastAsia="ca-ES"/>
          </w:rPr>
          <w:t>la Llei</w:t>
        </w:r>
      </w:smartTag>
      <w:r w:rsidR="00516428">
        <w:rPr>
          <w:noProof/>
          <w:lang w:eastAsia="ca-ES"/>
        </w:rPr>
        <w:t xml:space="preserve"> de contractes </w:t>
      </w:r>
      <w:r w:rsidR="004D0EDA">
        <w:rPr>
          <w:noProof/>
          <w:lang w:eastAsia="ca-ES"/>
        </w:rPr>
        <w:t>del sector públic</w:t>
      </w:r>
      <w:r w:rsidR="00751BD7">
        <w:rPr>
          <w:noProof/>
          <w:lang w:eastAsia="ca-ES"/>
        </w:rPr>
        <w:t>,</w:t>
      </w:r>
      <w:r w:rsidR="00B5436E">
        <w:rPr>
          <w:noProof/>
          <w:lang w:eastAsia="ca-ES"/>
        </w:rPr>
        <w:t xml:space="preserve"> </w:t>
      </w:r>
    </w:p>
    <w:p w14:paraId="3EDB6AAD" w14:textId="77777777" w:rsidR="007839FE" w:rsidRDefault="007839FE" w:rsidP="007839FE">
      <w:pPr>
        <w:pStyle w:val="Cosdetext"/>
        <w:jc w:val="both"/>
        <w:rPr>
          <w:noProof/>
          <w:lang w:eastAsia="ca-ES"/>
        </w:rPr>
      </w:pPr>
    </w:p>
    <w:p w14:paraId="02984026" w14:textId="77777777" w:rsidR="00516428" w:rsidRDefault="00516428" w:rsidP="00B5436E">
      <w:pPr>
        <w:pStyle w:val="Cosdetext"/>
        <w:jc w:val="both"/>
      </w:pPr>
      <w:r w:rsidRPr="00751BD7">
        <w:rPr>
          <w:b/>
          <w:noProof/>
          <w:lang w:eastAsia="ca-ES"/>
        </w:rPr>
        <w:t>CEDEIX</w:t>
      </w:r>
      <w:r>
        <w:rPr>
          <w:noProof/>
          <w:lang w:eastAsia="ca-ES"/>
        </w:rPr>
        <w:t xml:space="preserve">, de forma irrevocable, a l’entitat bancària </w:t>
      </w:r>
      <w:r w:rsidR="00FA7288">
        <w:rPr>
          <w:noProof/>
          <w:lang w:eastAsia="ca-ES"/>
        </w:rPr>
        <w:t xml:space="preserve"> __________________________________</w:t>
      </w:r>
    </w:p>
    <w:p w14:paraId="25E1A85B" w14:textId="77777777" w:rsidR="00FA7288" w:rsidRDefault="00167FB5" w:rsidP="00B5436E">
      <w:pPr>
        <w:pStyle w:val="Cosdetext"/>
        <w:jc w:val="both"/>
      </w:pPr>
      <w:r>
        <w:t>el crèdit corresponent a la f</w:t>
      </w:r>
      <w:r w:rsidR="009F6524">
        <w:t>actura núm</w:t>
      </w:r>
      <w:r w:rsidR="00FA7288">
        <w:t xml:space="preserve">ero   </w:t>
      </w:r>
      <w:r w:rsidR="009F6524">
        <w:t xml:space="preserve"> </w:t>
      </w:r>
      <w:r w:rsidR="00FA7288">
        <w:t>____________</w:t>
      </w:r>
      <w:r w:rsidR="009F6524">
        <w:t xml:space="preserve"> , </w:t>
      </w:r>
      <w:r w:rsidR="00FA7288">
        <w:t xml:space="preserve"> </w:t>
      </w:r>
      <w:r w:rsidR="009F6524">
        <w:t xml:space="preserve">de data </w:t>
      </w:r>
      <w:r w:rsidR="00FA7288">
        <w:t xml:space="preserve">   </w:t>
      </w:r>
      <w:r w:rsidR="009F6524">
        <w:t xml:space="preserve">  </w:t>
      </w:r>
      <w:r w:rsidR="00FA7288">
        <w:t>______________</w:t>
      </w:r>
      <w:r w:rsidR="009F6524">
        <w:t xml:space="preserve"> </w:t>
      </w:r>
      <w:r>
        <w:t xml:space="preserve"> </w:t>
      </w:r>
      <w:r w:rsidR="007839FE">
        <w:t>,</w:t>
      </w:r>
    </w:p>
    <w:p w14:paraId="5D046787" w14:textId="77777777" w:rsidR="00516428" w:rsidRDefault="00167FB5" w:rsidP="007864B5">
      <w:pPr>
        <w:pStyle w:val="Cosdetext"/>
        <w:jc w:val="both"/>
      </w:pPr>
      <w:r>
        <w:t>d’import</w:t>
      </w:r>
      <w:r w:rsidR="00FA7288">
        <w:t xml:space="preserve">  ____________</w:t>
      </w:r>
      <w:r>
        <w:t xml:space="preserve">   </w:t>
      </w:r>
    </w:p>
    <w:p w14:paraId="0D0486EE" w14:textId="77777777" w:rsidR="0046036E" w:rsidRDefault="0046036E" w:rsidP="007864B5">
      <w:pPr>
        <w:pStyle w:val="Cosdetext"/>
      </w:pPr>
    </w:p>
    <w:p w14:paraId="01B9069F" w14:textId="77777777" w:rsidR="00241B3F" w:rsidRDefault="003B3BDC" w:rsidP="003B3BDC">
      <w:pPr>
        <w:pStyle w:val="Cosdetext"/>
        <w:jc w:val="both"/>
      </w:pPr>
      <w:r>
        <w:rPr>
          <w:b/>
        </w:rPr>
        <w:t>DEMANA</w:t>
      </w:r>
      <w:r>
        <w:t xml:space="preserve"> que</w:t>
      </w:r>
      <w:r w:rsidR="00931C06">
        <w:t>,</w:t>
      </w:r>
      <w:r>
        <w:t xml:space="preserve"> a l’empar</w:t>
      </w:r>
      <w:r w:rsidR="007839FE">
        <w:t>a</w:t>
      </w:r>
      <w:r>
        <w:t xml:space="preserve"> de</w:t>
      </w:r>
      <w:r w:rsidR="007F2942">
        <w:t xml:space="preserve"> la Llei 9/2017, de 8 de novembre, de C</w:t>
      </w:r>
      <w:r w:rsidR="00434643">
        <w:t>ontractes del sector públic</w:t>
      </w:r>
      <w:r w:rsidR="00720BD9">
        <w:t xml:space="preserve"> </w:t>
      </w:r>
      <w:r>
        <w:t xml:space="preserve">i de les </w:t>
      </w:r>
      <w:r w:rsidR="007839FE">
        <w:t>B</w:t>
      </w:r>
      <w:r>
        <w:t xml:space="preserve">ases d’execució del pressupost vigent de l’Ajuntament de Mataró, es prengui raó d’aquest endós i es </w:t>
      </w:r>
      <w:r w:rsidR="007839FE">
        <w:t>pagui</w:t>
      </w:r>
      <w:r>
        <w:t xml:space="preserve"> la factura assenyalada a l’entitat bancària a qui s</w:t>
      </w:r>
      <w:r w:rsidR="007839FE">
        <w:t>e n</w:t>
      </w:r>
      <w:r>
        <w:t xml:space="preserve">’ha cedit el crèdit </w:t>
      </w:r>
      <w:r w:rsidR="007839FE">
        <w:t>.</w:t>
      </w:r>
    </w:p>
    <w:p w14:paraId="323FB10B" w14:textId="77777777" w:rsidR="007839FE" w:rsidRDefault="007839FE" w:rsidP="003B3BDC">
      <w:pPr>
        <w:pStyle w:val="Cosdetext"/>
        <w:jc w:val="both"/>
      </w:pPr>
    </w:p>
    <w:p w14:paraId="5077BE13" w14:textId="77777777" w:rsidR="003B3BDC" w:rsidRPr="0050573C" w:rsidRDefault="00030A0D" w:rsidP="003B3BDC">
      <w:pPr>
        <w:pStyle w:val="Cosdetext"/>
        <w:jc w:val="both"/>
        <w:rPr>
          <w:i/>
          <w:color w:val="808080"/>
        </w:rPr>
      </w:pPr>
      <w:r>
        <w:rPr>
          <w:i/>
          <w:color w:val="808080"/>
        </w:rPr>
        <w:t xml:space="preserve">                                          </w:t>
      </w:r>
      <w:r w:rsidR="00241B3F" w:rsidRPr="0050573C">
        <w:rPr>
          <w:i/>
          <w:color w:val="808080"/>
        </w:rPr>
        <w:t>Signatura de l’empresa (segell i data)</w:t>
      </w:r>
    </w:p>
    <w:p w14:paraId="1CC3CFE6" w14:textId="77777777" w:rsidR="00241B3F" w:rsidRDefault="00241B3F" w:rsidP="003B3BDC">
      <w:pPr>
        <w:pStyle w:val="Cosdetext"/>
        <w:jc w:val="both"/>
        <w:rPr>
          <w:i/>
        </w:rPr>
      </w:pPr>
    </w:p>
    <w:p w14:paraId="1F0B5ABC" w14:textId="6EFBD894" w:rsidR="00241B3F" w:rsidRDefault="00336D85" w:rsidP="007864B5">
      <w:pPr>
        <w:pStyle w:val="Cosdetext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2E3E03" wp14:editId="2B9785FC">
                <wp:simplePos x="0" y="0"/>
                <wp:positionH relativeFrom="column">
                  <wp:posOffset>0</wp:posOffset>
                </wp:positionH>
                <wp:positionV relativeFrom="paragraph">
                  <wp:posOffset>127000</wp:posOffset>
                </wp:positionV>
                <wp:extent cx="5537835" cy="0"/>
                <wp:effectExtent l="0" t="0" r="0" b="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3783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277D9F2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pt" to="436.0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" strokeweight="2.25pt"/>
            </w:pict>
          </mc:Fallback>
        </mc:AlternateContent>
      </w:r>
    </w:p>
    <w:p w14:paraId="11A4B046" w14:textId="77777777" w:rsidR="00516428" w:rsidRDefault="00167FB5" w:rsidP="007864B5">
      <w:pPr>
        <w:pStyle w:val="Cosdetext"/>
      </w:pPr>
      <w:r>
        <w:t>Nom i Cognoms</w:t>
      </w:r>
      <w:r w:rsidR="007839FE">
        <w:t xml:space="preserve"> </w:t>
      </w:r>
      <w:r>
        <w:t xml:space="preserve"> </w:t>
      </w:r>
      <w:r w:rsidR="0046141C">
        <w:t>___________________________________</w:t>
      </w:r>
      <w:r w:rsidR="007839FE">
        <w:t>____,</w:t>
      </w:r>
      <w:r w:rsidR="0046141C">
        <w:t xml:space="preserve">  </w:t>
      </w:r>
      <w:r w:rsidR="007839FE">
        <w:t xml:space="preserve">amb </w:t>
      </w:r>
      <w:r>
        <w:t xml:space="preserve">DNI   </w:t>
      </w:r>
      <w:r w:rsidR="007839FE">
        <w:t>_____________,</w:t>
      </w:r>
      <w:r>
        <w:t xml:space="preserve">                                                            </w:t>
      </w:r>
    </w:p>
    <w:p w14:paraId="760B15F7" w14:textId="77777777" w:rsidR="00167FB5" w:rsidRDefault="00751BD7" w:rsidP="007864B5">
      <w:pPr>
        <w:pStyle w:val="Cosdetext"/>
      </w:pPr>
      <w:r>
        <w:t>e</w:t>
      </w:r>
      <w:r w:rsidR="00167FB5">
        <w:t xml:space="preserve">n qualitat d’apoderat de l’entitat bancària </w:t>
      </w:r>
      <w:r w:rsidR="0046141C">
        <w:t>__________</w:t>
      </w:r>
      <w:r w:rsidR="007839FE">
        <w:t>________________________________,</w:t>
      </w:r>
    </w:p>
    <w:p w14:paraId="225688D6" w14:textId="77777777" w:rsidR="00516428" w:rsidRDefault="0046141C" w:rsidP="007864B5">
      <w:pPr>
        <w:pStyle w:val="Cosdetext"/>
        <w:jc w:val="both"/>
      </w:pPr>
      <w:r>
        <w:t>amb  NIF  ____________________</w:t>
      </w:r>
      <w:r w:rsidR="007839FE">
        <w:t>,</w:t>
      </w:r>
      <w:r>
        <w:t xml:space="preserve">  per   aquest  acte   </w:t>
      </w:r>
      <w:r w:rsidRPr="0046141C">
        <w:rPr>
          <w:b/>
        </w:rPr>
        <w:t>ACCEPT</w:t>
      </w:r>
      <w:r w:rsidR="007839FE">
        <w:rPr>
          <w:b/>
        </w:rPr>
        <w:t>A</w:t>
      </w:r>
      <w:r>
        <w:t xml:space="preserve">  la  cessió  del   crèdit   de</w:t>
      </w:r>
      <w:r w:rsidR="007839FE">
        <w:t xml:space="preserve"> l’empresa  </w:t>
      </w:r>
      <w:r>
        <w:t xml:space="preserve">______________________________    , que </w:t>
      </w:r>
      <w:r w:rsidR="00167FB5">
        <w:t xml:space="preserve">s’haurà d’ingressar al compte corrent  </w:t>
      </w:r>
      <w:r>
        <w:t>núm.   _____________________________</w:t>
      </w:r>
    </w:p>
    <w:p w14:paraId="6CCC46FE" w14:textId="77777777" w:rsidR="007864B5" w:rsidRDefault="007864B5" w:rsidP="007864B5">
      <w:pPr>
        <w:pStyle w:val="Cosdetext"/>
        <w:jc w:val="both"/>
      </w:pPr>
    </w:p>
    <w:p w14:paraId="73CC6286" w14:textId="77777777" w:rsidR="002C2A3E" w:rsidRPr="0050573C" w:rsidRDefault="00030A0D">
      <w:pPr>
        <w:pStyle w:val="Cosdetext"/>
        <w:rPr>
          <w:i/>
          <w:color w:val="808080"/>
        </w:rPr>
      </w:pPr>
      <w:r>
        <w:rPr>
          <w:i/>
          <w:color w:val="808080"/>
        </w:rPr>
        <w:t xml:space="preserve">                                     </w:t>
      </w:r>
      <w:r w:rsidR="00241B3F" w:rsidRPr="0050573C">
        <w:rPr>
          <w:i/>
          <w:color w:val="808080"/>
        </w:rPr>
        <w:t>Signatura de l’entitat bancària (segell i data)</w:t>
      </w:r>
    </w:p>
    <w:p w14:paraId="02ECB062" w14:textId="77777777" w:rsidR="00241B3F" w:rsidRDefault="00241B3F">
      <w:pPr>
        <w:pStyle w:val="Cosdetext"/>
      </w:pPr>
    </w:p>
    <w:p w14:paraId="4D376343" w14:textId="77777777" w:rsidR="002C2A3E" w:rsidRDefault="002C2A3E">
      <w:pPr>
        <w:pStyle w:val="Cosdetext"/>
      </w:pPr>
    </w:p>
    <w:p w14:paraId="60E7DC01" w14:textId="77777777" w:rsidR="004708A0" w:rsidRPr="00C41367" w:rsidRDefault="00C41367">
      <w:pPr>
        <w:pStyle w:val="Cosdetext"/>
        <w:rPr>
          <w:b/>
          <w:szCs w:val="22"/>
          <w:u w:val="single"/>
        </w:rPr>
      </w:pPr>
      <w:r w:rsidRPr="00C41367">
        <w:rPr>
          <w:b/>
          <w:szCs w:val="22"/>
          <w:u w:val="single"/>
        </w:rPr>
        <w:t xml:space="preserve">Advertiment: en el supòsit de </w:t>
      </w:r>
      <w:proofErr w:type="spellStart"/>
      <w:r w:rsidRPr="00C41367">
        <w:rPr>
          <w:b/>
          <w:szCs w:val="22"/>
          <w:u w:val="single"/>
        </w:rPr>
        <w:t>factoring</w:t>
      </w:r>
      <w:proofErr w:type="spellEnd"/>
      <w:r w:rsidRPr="00C41367">
        <w:rPr>
          <w:b/>
          <w:szCs w:val="22"/>
          <w:u w:val="single"/>
        </w:rPr>
        <w:t xml:space="preserve"> cal indicar obligatòriament si aquest és amb recurs o sense recurs</w:t>
      </w:r>
    </w:p>
    <w:p w14:paraId="39EFFAF7" w14:textId="77777777" w:rsidR="00C41367" w:rsidRDefault="00C41367">
      <w:pPr>
        <w:pStyle w:val="Cosdetext"/>
        <w:rPr>
          <w:b/>
        </w:rPr>
      </w:pPr>
    </w:p>
    <w:p w14:paraId="467B9F16" w14:textId="02AFA642" w:rsidR="004708A0" w:rsidRDefault="00336D85">
      <w:pPr>
        <w:pStyle w:val="Cosdetext"/>
        <w:rPr>
          <w:b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B0DE309" wp14:editId="4D2E423B">
                <wp:simplePos x="0" y="0"/>
                <wp:positionH relativeFrom="column">
                  <wp:posOffset>0</wp:posOffset>
                </wp:positionH>
                <wp:positionV relativeFrom="paragraph">
                  <wp:posOffset>147955</wp:posOffset>
                </wp:positionV>
                <wp:extent cx="5537835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3783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0741774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65pt" to="436.0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" strokeweight="2.25pt"/>
            </w:pict>
          </mc:Fallback>
        </mc:AlternateContent>
      </w:r>
    </w:p>
    <w:p w14:paraId="0F92E22A" w14:textId="77777777" w:rsidR="00516428" w:rsidRPr="002C2A3E" w:rsidRDefault="007864B5" w:rsidP="0075263D">
      <w:pPr>
        <w:pStyle w:val="Cosdetext"/>
        <w:jc w:val="both"/>
        <w:rPr>
          <w:b/>
        </w:rPr>
      </w:pPr>
      <w:r w:rsidRPr="002C2A3E">
        <w:rPr>
          <w:b/>
        </w:rPr>
        <w:t xml:space="preserve">A la vista del present escrit, prenem raó de la cessió de crèdit de l’esmentada factura i </w:t>
      </w:r>
      <w:r w:rsidR="007839FE">
        <w:rPr>
          <w:b/>
        </w:rPr>
        <w:t>hi donem la conformitat.</w:t>
      </w:r>
    </w:p>
    <w:p w14:paraId="10FB3090" w14:textId="77777777" w:rsidR="007864B5" w:rsidRDefault="007864B5">
      <w:pPr>
        <w:pStyle w:val="Cosdetext"/>
      </w:pPr>
      <w:bookmarkStart w:id="0" w:name="_GoBack"/>
      <w:bookmarkEnd w:id="0"/>
    </w:p>
    <w:p w14:paraId="0F82CCD9" w14:textId="77777777" w:rsidR="004708A0" w:rsidRDefault="004708A0">
      <w:pPr>
        <w:pStyle w:val="Cosdetext"/>
      </w:pPr>
      <w:r>
        <w:rPr>
          <w:b/>
        </w:rPr>
        <w:t>AJUNTAMENT DE MATARÓ</w:t>
      </w:r>
    </w:p>
    <w:p w14:paraId="27F94DB7" w14:textId="77777777" w:rsidR="004708A0" w:rsidRPr="0075263D" w:rsidRDefault="0075263D">
      <w:pPr>
        <w:pStyle w:val="Cosdetext"/>
        <w:rPr>
          <w:b/>
        </w:rPr>
      </w:pPr>
      <w:r w:rsidRPr="0075263D">
        <w:rPr>
          <w:b/>
        </w:rPr>
        <w:t xml:space="preserve">El/La </w:t>
      </w:r>
      <w:r w:rsidR="00931C06">
        <w:rPr>
          <w:b/>
        </w:rPr>
        <w:t>t</w:t>
      </w:r>
      <w:r w:rsidRPr="0075263D">
        <w:rPr>
          <w:b/>
        </w:rPr>
        <w:t>resorer/a</w:t>
      </w:r>
    </w:p>
    <w:p w14:paraId="222737C1" w14:textId="77777777" w:rsidR="004708A0" w:rsidRDefault="004708A0">
      <w:pPr>
        <w:pStyle w:val="Cosdetext"/>
      </w:pPr>
    </w:p>
    <w:p w14:paraId="5592AB86" w14:textId="77777777" w:rsidR="004708A0" w:rsidRDefault="004708A0">
      <w:pPr>
        <w:pStyle w:val="Cosdetext"/>
      </w:pPr>
    </w:p>
    <w:p w14:paraId="76CB074C" w14:textId="77777777" w:rsidR="0075263D" w:rsidRDefault="0075263D">
      <w:pPr>
        <w:pStyle w:val="Cosdetext"/>
      </w:pPr>
    </w:p>
    <w:p w14:paraId="65E3E3B8" w14:textId="77777777" w:rsidR="004708A0" w:rsidRPr="0050573C" w:rsidRDefault="0075263D">
      <w:pPr>
        <w:pStyle w:val="Cosdetext"/>
        <w:rPr>
          <w:i/>
          <w:color w:val="808080"/>
        </w:rPr>
      </w:pPr>
      <w:r w:rsidRPr="0050573C">
        <w:rPr>
          <w:i/>
          <w:color w:val="808080"/>
        </w:rPr>
        <w:t>(segell i data)</w:t>
      </w:r>
    </w:p>
    <w:p w14:paraId="72A40672" w14:textId="77777777" w:rsidR="0075263D" w:rsidRPr="0075263D" w:rsidRDefault="0075263D">
      <w:pPr>
        <w:pStyle w:val="Cosdetext"/>
        <w:rPr>
          <w:i/>
        </w:rPr>
      </w:pPr>
    </w:p>
    <w:p w14:paraId="1998463E" w14:textId="77777777" w:rsidR="002322DE" w:rsidRDefault="002322DE">
      <w:pPr>
        <w:pStyle w:val="Cosdetext"/>
      </w:pPr>
    </w:p>
    <w:tbl>
      <w:tblPr>
        <w:tblW w:w="9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6"/>
      </w:tblGrid>
      <w:tr w:rsidR="003B3BDC" w:rsidRPr="00C611AD" w14:paraId="74D583D7" w14:textId="77777777" w:rsidTr="00C611AD">
        <w:trPr>
          <w:trHeight w:val="1040"/>
        </w:trPr>
        <w:tc>
          <w:tcPr>
            <w:tcW w:w="9376" w:type="dxa"/>
          </w:tcPr>
          <w:p w14:paraId="01CB71B3" w14:textId="77777777" w:rsidR="003B3BDC" w:rsidRPr="00C611AD" w:rsidRDefault="0075263D" w:rsidP="00C611AD">
            <w:pPr>
              <w:pStyle w:val="Cosdetext"/>
              <w:jc w:val="both"/>
              <w:rPr>
                <w:sz w:val="20"/>
              </w:rPr>
            </w:pPr>
            <w:r w:rsidRPr="00C611AD">
              <w:rPr>
                <w:sz w:val="20"/>
              </w:rPr>
              <w:t xml:space="preserve">Les </w:t>
            </w:r>
            <w:r w:rsidR="007839FE" w:rsidRPr="00C611AD">
              <w:rPr>
                <w:sz w:val="20"/>
              </w:rPr>
              <w:t>B</w:t>
            </w:r>
            <w:r w:rsidRPr="00C611AD">
              <w:rPr>
                <w:sz w:val="20"/>
              </w:rPr>
              <w:t>ases d’execució del pressupost municipal vigent estableixen: “</w:t>
            </w:r>
            <w:smartTag w:uri="urn:schemas-microsoft-com:office:smarttags" w:element="PersonName">
              <w:smartTagPr>
                <w:attr w:name="ProductID" w:val="La Tresoreria Municipal"/>
              </w:smartTagPr>
              <w:r w:rsidRPr="00C611AD">
                <w:rPr>
                  <w:i/>
                  <w:sz w:val="20"/>
                </w:rPr>
                <w:t>La Tresoreria Municipal</w:t>
              </w:r>
            </w:smartTag>
            <w:r w:rsidRPr="00C611AD">
              <w:rPr>
                <w:i/>
                <w:sz w:val="20"/>
              </w:rPr>
              <w:t xml:space="preserve"> farà la signatura dels endossos prèvia comprovació que l’obligació ha estat aprovada, la factura està conformada i el sol·licitant no és deutor de </w:t>
            </w:r>
            <w:smartTag w:uri="urn:schemas-microsoft-com:office:smarttags" w:element="PersonName">
              <w:smartTagPr>
                <w:attr w:name="ProductID" w:val="la Hisenda Local"/>
              </w:smartTagPr>
              <w:r w:rsidRPr="00C611AD">
                <w:rPr>
                  <w:i/>
                  <w:sz w:val="20"/>
                </w:rPr>
                <w:t>la Hisenda Local</w:t>
              </w:r>
            </w:smartTag>
            <w:r w:rsidRPr="00C611AD">
              <w:rPr>
                <w:i/>
                <w:sz w:val="20"/>
              </w:rPr>
              <w:t xml:space="preserve"> i hagi constituït la fiança, quan correspongui”. </w:t>
            </w:r>
            <w:r w:rsidRPr="00C611AD">
              <w:rPr>
                <w:sz w:val="20"/>
              </w:rPr>
              <w:t>Per això</w:t>
            </w:r>
            <w:r w:rsidR="00924BA4" w:rsidRPr="00C611AD">
              <w:rPr>
                <w:sz w:val="20"/>
              </w:rPr>
              <w:t>,</w:t>
            </w:r>
            <w:r w:rsidRPr="00C611AD">
              <w:rPr>
                <w:sz w:val="20"/>
              </w:rPr>
              <w:t xml:space="preserve"> l</w:t>
            </w:r>
            <w:r w:rsidR="003B3BDC" w:rsidRPr="00C611AD">
              <w:rPr>
                <w:sz w:val="20"/>
              </w:rPr>
              <w:t xml:space="preserve">’efectivitat d’aquest endós, en cas de manca de resposta per part de </w:t>
            </w:r>
            <w:r w:rsidR="0050573C" w:rsidRPr="00C611AD">
              <w:rPr>
                <w:sz w:val="20"/>
              </w:rPr>
              <w:t>l’Ajuntament</w:t>
            </w:r>
            <w:r w:rsidR="003B3BDC" w:rsidRPr="00C611AD">
              <w:rPr>
                <w:sz w:val="20"/>
              </w:rPr>
              <w:t>, s’entendrà com a silenci negatiu, en el sentit que l’Ajuntament</w:t>
            </w:r>
            <w:r w:rsidR="0050573C" w:rsidRPr="00C611AD">
              <w:rPr>
                <w:sz w:val="20"/>
              </w:rPr>
              <w:t xml:space="preserve"> de Mataró</w:t>
            </w:r>
            <w:r w:rsidR="003B3BDC" w:rsidRPr="00C611AD">
              <w:rPr>
                <w:sz w:val="20"/>
              </w:rPr>
              <w:t xml:space="preserve"> no queda vinculat per aquest acord entre particulars fins a emetre resposta expressa.</w:t>
            </w:r>
          </w:p>
        </w:tc>
      </w:tr>
    </w:tbl>
    <w:p w14:paraId="3E2FC891" w14:textId="77777777" w:rsidR="007864B5" w:rsidRDefault="007864B5" w:rsidP="00434643">
      <w:pPr>
        <w:pStyle w:val="Cosdetext"/>
      </w:pPr>
    </w:p>
    <w:sectPr w:rsidR="007864B5" w:rsidSect="00C41367">
      <w:headerReference w:type="first" r:id="rId6"/>
      <w:pgSz w:w="11906" w:h="16838"/>
      <w:pgMar w:top="2861" w:right="1134" w:bottom="21" w:left="1701" w:header="0" w:footer="318" w:gutter="0"/>
      <w:cols w:space="708"/>
      <w:titlePg/>
      <w:docGrid w:linePitch="23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C894DE" w14:textId="77777777" w:rsidR="00000F97" w:rsidRDefault="00000F97">
      <w:r>
        <w:separator/>
      </w:r>
    </w:p>
  </w:endnote>
  <w:endnote w:type="continuationSeparator" w:id="0">
    <w:p w14:paraId="63957ECE" w14:textId="77777777" w:rsidR="00000F97" w:rsidRDefault="00000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3FFAD0" w14:textId="77777777" w:rsidR="00000F97" w:rsidRDefault="00000F97">
      <w:r>
        <w:separator/>
      </w:r>
    </w:p>
  </w:footnote>
  <w:footnote w:type="continuationSeparator" w:id="0">
    <w:p w14:paraId="121CFDBF" w14:textId="77777777" w:rsidR="00000F97" w:rsidRDefault="00000F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1CD8EB" w14:textId="719968BD" w:rsidR="00BE40CF" w:rsidRDefault="00336D85">
    <w:pPr>
      <w:pStyle w:val="Encabezado"/>
    </w:pPr>
    <w:r>
      <w:rPr>
        <w:noProof/>
        <w:sz w:val="20"/>
        <w:lang w:eastAsia="ca-E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EC5DBD5" wp14:editId="447C5A1A">
              <wp:simplePos x="0" y="0"/>
              <wp:positionH relativeFrom="page">
                <wp:posOffset>512445</wp:posOffset>
              </wp:positionH>
              <wp:positionV relativeFrom="page">
                <wp:posOffset>1360170</wp:posOffset>
              </wp:positionV>
              <wp:extent cx="1253490" cy="2876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3490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FC3BAD" w14:textId="77777777" w:rsidR="00BE40CF" w:rsidRPr="00030A0D" w:rsidRDefault="00BE40CF">
                          <w:pPr>
                            <w:pStyle w:val="Logotip"/>
                            <w:rPr>
                              <w:color w:val="000000"/>
                              <w:szCs w:val="16"/>
                              <w:lang w:val="es-ES_tradnl"/>
                            </w:rPr>
                          </w:pPr>
                          <w:proofErr w:type="spellStart"/>
                          <w:r w:rsidRPr="00030A0D">
                            <w:rPr>
                              <w:color w:val="000000"/>
                              <w:szCs w:val="16"/>
                              <w:lang w:val="es-ES_tradnl"/>
                            </w:rPr>
                            <w:t>Ajuntament</w:t>
                          </w:r>
                          <w:proofErr w:type="spellEnd"/>
                          <w:r w:rsidRPr="00030A0D">
                            <w:rPr>
                              <w:color w:val="000000"/>
                              <w:szCs w:val="16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EC5DBD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07.1pt;width:98.7pt;height:22.6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" filled="f" stroked="f">
              <v:textbox inset="0,0,0,0">
                <w:txbxContent>
                  <w:p w14:paraId="29FC3BAD" w14:textId="77777777" w:rsidR="00BE40CF" w:rsidRPr="00030A0D" w:rsidRDefault="00BE40CF">
                    <w:pPr>
                      <w:pStyle w:val="Logotip"/>
                      <w:rPr>
                        <w:color w:val="000000"/>
                        <w:szCs w:val="16"/>
                        <w:lang w:val="es-ES_tradnl"/>
                      </w:rPr>
                    </w:pPr>
                    <w:r w:rsidRPr="00030A0D">
                      <w:rPr>
                        <w:color w:val="000000"/>
                        <w:szCs w:val="16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ca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78F4082" wp14:editId="785F56C8">
              <wp:simplePos x="0" y="0"/>
              <wp:positionH relativeFrom="page">
                <wp:posOffset>462915</wp:posOffset>
              </wp:positionH>
              <wp:positionV relativeFrom="page">
                <wp:posOffset>1254760</wp:posOffset>
              </wp:positionV>
              <wp:extent cx="684022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86B12E2" id="Line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.45pt,98.8pt" to="575.05pt,9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" strokeweight="6.7pt">
              <w10:wrap anchorx="page" anchory="page"/>
            </v:line>
          </w:pict>
        </mc:Fallback>
      </mc:AlternateContent>
    </w:r>
    <w:r>
      <w:rPr>
        <w:noProof/>
        <w:sz w:val="20"/>
        <w:lang w:eastAsia="ca-ES"/>
      </w:rPr>
      <w:drawing>
        <wp:anchor distT="0" distB="0" distL="114300" distR="114300" simplePos="0" relativeHeight="251657728" behindDoc="0" locked="0" layoutInCell="1" allowOverlap="1" wp14:anchorId="4DAABC07" wp14:editId="77F125FD">
          <wp:simplePos x="0" y="0"/>
          <wp:positionH relativeFrom="page">
            <wp:posOffset>512445</wp:posOffset>
          </wp:positionH>
          <wp:positionV relativeFrom="page">
            <wp:posOffset>299085</wp:posOffset>
          </wp:positionV>
          <wp:extent cx="831850" cy="88074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activeWritingStyle w:appName="MSWord" w:lang="es-ES" w:vendorID="9" w:dllVersion="512" w:checkStyle="1"/>
  <w:activeWritingStyle w:appName="MSWord" w:lang="es-ES_tradnl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drawingGridVerticalSpacing w:val="233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428"/>
    <w:rsid w:val="00000F97"/>
    <w:rsid w:val="00030A0D"/>
    <w:rsid w:val="00077B32"/>
    <w:rsid w:val="00087F49"/>
    <w:rsid w:val="00115458"/>
    <w:rsid w:val="00167FB5"/>
    <w:rsid w:val="001C29A1"/>
    <w:rsid w:val="002006F0"/>
    <w:rsid w:val="002322DE"/>
    <w:rsid w:val="00240F29"/>
    <w:rsid w:val="00241B3F"/>
    <w:rsid w:val="00252044"/>
    <w:rsid w:val="002C2A3E"/>
    <w:rsid w:val="00336D85"/>
    <w:rsid w:val="0034685A"/>
    <w:rsid w:val="003B3BDC"/>
    <w:rsid w:val="003E5220"/>
    <w:rsid w:val="00410DF4"/>
    <w:rsid w:val="00427B84"/>
    <w:rsid w:val="00434643"/>
    <w:rsid w:val="00437BEA"/>
    <w:rsid w:val="0046036E"/>
    <w:rsid w:val="0046141C"/>
    <w:rsid w:val="004708A0"/>
    <w:rsid w:val="0047322F"/>
    <w:rsid w:val="004759AC"/>
    <w:rsid w:val="004D0EDA"/>
    <w:rsid w:val="004E2EC7"/>
    <w:rsid w:val="0050573C"/>
    <w:rsid w:val="00516428"/>
    <w:rsid w:val="005217E0"/>
    <w:rsid w:val="005463B9"/>
    <w:rsid w:val="00553537"/>
    <w:rsid w:val="00671649"/>
    <w:rsid w:val="006E761D"/>
    <w:rsid w:val="00720BD9"/>
    <w:rsid w:val="00751BD7"/>
    <w:rsid w:val="0075263D"/>
    <w:rsid w:val="00782AE9"/>
    <w:rsid w:val="007839FE"/>
    <w:rsid w:val="007864B5"/>
    <w:rsid w:val="007A750E"/>
    <w:rsid w:val="007F2942"/>
    <w:rsid w:val="008056F6"/>
    <w:rsid w:val="008C5F4A"/>
    <w:rsid w:val="008D6240"/>
    <w:rsid w:val="00924BA4"/>
    <w:rsid w:val="00931C06"/>
    <w:rsid w:val="009526D9"/>
    <w:rsid w:val="009735BC"/>
    <w:rsid w:val="009823A4"/>
    <w:rsid w:val="00986EBA"/>
    <w:rsid w:val="009F6524"/>
    <w:rsid w:val="00B10787"/>
    <w:rsid w:val="00B277CB"/>
    <w:rsid w:val="00B5436E"/>
    <w:rsid w:val="00B63470"/>
    <w:rsid w:val="00B6665E"/>
    <w:rsid w:val="00BE40CF"/>
    <w:rsid w:val="00C03342"/>
    <w:rsid w:val="00C26C6C"/>
    <w:rsid w:val="00C41367"/>
    <w:rsid w:val="00C611AD"/>
    <w:rsid w:val="00C90C0C"/>
    <w:rsid w:val="00C9669B"/>
    <w:rsid w:val="00CB5EC1"/>
    <w:rsid w:val="00D50803"/>
    <w:rsid w:val="00D80E38"/>
    <w:rsid w:val="00DF3F29"/>
    <w:rsid w:val="00E04E50"/>
    <w:rsid w:val="00E76000"/>
    <w:rsid w:val="00ED63EE"/>
    <w:rsid w:val="00FA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42A73076"/>
  <w15:docId w15:val="{3908B9EC-7FF0-4936-A6A7-BF5F3A723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0F29"/>
    <w:rPr>
      <w:sz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">
    <w:name w:val="List"/>
    <w:basedOn w:val="Normal"/>
    <w:rsid w:val="00240F29"/>
    <w:pPr>
      <w:ind w:left="283" w:hanging="283"/>
    </w:pPr>
  </w:style>
  <w:style w:type="paragraph" w:customStyle="1" w:styleId="Salutaci">
    <w:name w:val="Salutació"/>
    <w:rsid w:val="00240F29"/>
    <w:pPr>
      <w:spacing w:line="240" w:lineRule="exact"/>
    </w:pPr>
    <w:rPr>
      <w:noProof/>
      <w:sz w:val="22"/>
      <w:lang w:eastAsia="es-ES"/>
    </w:rPr>
  </w:style>
  <w:style w:type="paragraph" w:styleId="Textoindependiente">
    <w:name w:val="Body Text"/>
    <w:basedOn w:val="Normal"/>
    <w:rsid w:val="00240F29"/>
    <w:pPr>
      <w:spacing w:after="120"/>
    </w:pPr>
  </w:style>
  <w:style w:type="paragraph" w:styleId="Encabezado">
    <w:name w:val="header"/>
    <w:basedOn w:val="Normal"/>
    <w:rsid w:val="00240F2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240F29"/>
    <w:pPr>
      <w:tabs>
        <w:tab w:val="center" w:pos="4419"/>
        <w:tab w:val="right" w:pos="8838"/>
      </w:tabs>
    </w:pPr>
  </w:style>
  <w:style w:type="paragraph" w:styleId="Saludo">
    <w:name w:val="Salutation"/>
    <w:basedOn w:val="Normal"/>
    <w:next w:val="Normal"/>
    <w:rsid w:val="00240F29"/>
  </w:style>
  <w:style w:type="table" w:styleId="Tablaconcuadrcula">
    <w:name w:val="Table Grid"/>
    <w:basedOn w:val="Tablanormal"/>
    <w:rsid w:val="00B277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sdetext">
    <w:name w:val="Cos de text"/>
    <w:rsid w:val="00240F29"/>
    <w:rPr>
      <w:sz w:val="22"/>
      <w:lang w:eastAsia="es-ES"/>
    </w:rPr>
  </w:style>
  <w:style w:type="paragraph" w:customStyle="1" w:styleId="Logotip">
    <w:name w:val="Logotip"/>
    <w:rsid w:val="00240F29"/>
    <w:rPr>
      <w:rFonts w:ascii="TradeGothic-BoldTwo" w:hAnsi="TradeGothic-BoldTwo"/>
      <w:sz w:val="16"/>
      <w:lang w:eastAsia="es-ES"/>
    </w:rPr>
  </w:style>
  <w:style w:type="paragraph" w:customStyle="1" w:styleId="peudepginainformacions">
    <w:name w:val="peu de pàgina (informacions)"/>
    <w:rsid w:val="00240F29"/>
    <w:rPr>
      <w:rFonts w:ascii="TradeGothic" w:hAnsi="TradeGothic"/>
      <w:sz w:val="16"/>
    </w:rPr>
  </w:style>
  <w:style w:type="paragraph" w:customStyle="1" w:styleId="peudepginattol">
    <w:name w:val="peu de pàgina (títol)"/>
    <w:rsid w:val="00240F29"/>
    <w:rPr>
      <w:rFonts w:ascii="TradeGothic-BoldTwo" w:hAnsi="TradeGothic-BoldTwo"/>
      <w:sz w:val="14"/>
      <w:lang w:eastAsia="es-ES"/>
    </w:rPr>
  </w:style>
  <w:style w:type="paragraph" w:customStyle="1" w:styleId="Comiat">
    <w:name w:val="Comiat"/>
    <w:rsid w:val="00240F29"/>
    <w:rPr>
      <w:sz w:val="22"/>
      <w:lang w:eastAsia="es-ES"/>
    </w:rPr>
  </w:style>
  <w:style w:type="paragraph" w:styleId="Textodeglobo">
    <w:name w:val="Balloon Text"/>
    <w:basedOn w:val="Normal"/>
    <w:semiHidden/>
    <w:rsid w:val="002C2A3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241B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cuadras\Datos%20de%20programa\Microsoft\Plantillas\Ajuntament\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Carta.dot</Template>
  <TotalTime>0</TotalTime>
  <Pages>1</Pages>
  <Words>325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Sol·licitut</vt:lpstr>
    </vt:vector>
  </TitlesOfParts>
  <Company>Ajuntament de Mataró</Company>
  <LinksUpToDate>false</LinksUpToDate>
  <CharactersWithSpaces>2892</CharactersWithSpaces>
  <SharedDoc>false</SharedDoc>
  <HLinks>
    <vt:vector size="6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Sol·licitut</dc:title>
  <dc:subject>plantilla</dc:subject>
  <dc:creator>..</dc:creator>
  <cp:lastModifiedBy>García Reina, Fina</cp:lastModifiedBy>
  <cp:revision>2</cp:revision>
  <cp:lastPrinted>2009-04-03T07:10:00Z</cp:lastPrinted>
  <dcterms:created xsi:type="dcterms:W3CDTF">2021-09-27T12:07:00Z</dcterms:created>
  <dcterms:modified xsi:type="dcterms:W3CDTF">2021-09-27T12:07:00Z</dcterms:modified>
</cp:coreProperties>
</file>