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B07DE0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B07DE0" w:rsidRPr="00B07DE0">
        <w:rPr>
          <w:sz w:val="22"/>
          <w:szCs w:val="22"/>
        </w:rPr>
        <w:t xml:space="preserve"> </w:t>
      </w:r>
      <w:r w:rsidR="00B07DE0">
        <w:rPr>
          <w:sz w:val="22"/>
          <w:szCs w:val="22"/>
        </w:rPr>
        <w:t xml:space="preserve">del </w:t>
      </w:r>
      <w:r w:rsidR="007C1D64">
        <w:rPr>
          <w:sz w:val="22"/>
          <w:szCs w:val="22"/>
        </w:rPr>
        <w:t xml:space="preserve">servei de missatgeria per l’ Ajuntament de Mataró i la Fundació Tecnocampus Mataró-Maresme.  </w:t>
      </w:r>
      <w:r w:rsidR="00D6479E" w:rsidRPr="00B07DE0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Pr="000640B8" w:rsidRDefault="00B100F0" w:rsidP="00D225B1">
      <w:pPr>
        <w:pStyle w:val="Prrafodelista"/>
        <w:widowControl/>
        <w:numPr>
          <w:ilvl w:val="0"/>
          <w:numId w:val="8"/>
        </w:numPr>
        <w:spacing w:before="120" w:after="120" w:line="280" w:lineRule="exact"/>
        <w:ind w:right="226"/>
        <w:jc w:val="both"/>
        <w:rPr>
          <w:sz w:val="22"/>
          <w:szCs w:val="22"/>
        </w:rPr>
      </w:pPr>
      <w:r w:rsidRPr="000640B8">
        <w:rPr>
          <w:sz w:val="22"/>
          <w:szCs w:val="22"/>
        </w:rPr>
        <w:t xml:space="preserve">Que ofereixo </w:t>
      </w:r>
      <w:r w:rsidR="00486C05" w:rsidRPr="000640B8">
        <w:rPr>
          <w:sz w:val="22"/>
          <w:szCs w:val="22"/>
        </w:rPr>
        <w:t>executar el contracte</w:t>
      </w:r>
      <w:r w:rsidR="00D6479E" w:rsidRPr="000640B8">
        <w:rPr>
          <w:sz w:val="22"/>
          <w:szCs w:val="22"/>
        </w:rPr>
        <w:t xml:space="preserve"> </w:t>
      </w:r>
      <w:r w:rsidR="00B07DE0" w:rsidRPr="000640B8">
        <w:rPr>
          <w:sz w:val="22"/>
          <w:szCs w:val="22"/>
        </w:rPr>
        <w:t>d</w:t>
      </w:r>
      <w:r w:rsidR="007C1D64">
        <w:rPr>
          <w:sz w:val="22"/>
          <w:szCs w:val="22"/>
        </w:rPr>
        <w:t>el servei de missatgeria</w:t>
      </w:r>
      <w:r w:rsidR="00D6479E" w:rsidRPr="000640B8">
        <w:rPr>
          <w:sz w:val="22"/>
          <w:szCs w:val="22"/>
        </w:rPr>
        <w:t xml:space="preserve">  per l’</w:t>
      </w:r>
      <w:r w:rsidR="0027030C" w:rsidRPr="000640B8">
        <w:rPr>
          <w:sz w:val="22"/>
          <w:szCs w:val="22"/>
        </w:rPr>
        <w:t>import</w:t>
      </w:r>
      <w:r w:rsidR="007C1D64">
        <w:rPr>
          <w:sz w:val="22"/>
          <w:szCs w:val="22"/>
        </w:rPr>
        <w:t xml:space="preserve"> anual</w:t>
      </w:r>
      <w:r w:rsidR="0027030C" w:rsidRPr="000640B8">
        <w:rPr>
          <w:sz w:val="22"/>
          <w:szCs w:val="22"/>
        </w:rPr>
        <w:t xml:space="preserve"> de ..........</w:t>
      </w:r>
      <w:r w:rsidR="008C368F">
        <w:rPr>
          <w:sz w:val="22"/>
          <w:szCs w:val="22"/>
        </w:rPr>
        <w:t>.......</w:t>
      </w:r>
      <w:r w:rsidR="00A57E88" w:rsidRPr="000640B8">
        <w:rPr>
          <w:sz w:val="22"/>
          <w:szCs w:val="22"/>
        </w:rPr>
        <w:t xml:space="preserve"> que correspon a .</w:t>
      </w:r>
      <w:r w:rsidR="008C368F">
        <w:rPr>
          <w:sz w:val="22"/>
          <w:szCs w:val="22"/>
        </w:rPr>
        <w:t>....</w:t>
      </w:r>
      <w:r w:rsidR="00A57E88" w:rsidRPr="000640B8">
        <w:rPr>
          <w:sz w:val="22"/>
          <w:szCs w:val="22"/>
        </w:rPr>
        <w:t>..........de</w:t>
      </w:r>
      <w:r w:rsidR="00D6479E" w:rsidRPr="000640B8">
        <w:rPr>
          <w:sz w:val="22"/>
          <w:szCs w:val="22"/>
        </w:rPr>
        <w:t xml:space="preserve"> pressupost net  ,</w:t>
      </w:r>
      <w:r w:rsidR="00A57E88" w:rsidRPr="000640B8">
        <w:rPr>
          <w:sz w:val="22"/>
          <w:szCs w:val="22"/>
        </w:rPr>
        <w:t xml:space="preserve"> i </w:t>
      </w:r>
      <w:r w:rsidR="00D6479E" w:rsidRPr="000640B8">
        <w:rPr>
          <w:sz w:val="22"/>
          <w:szCs w:val="22"/>
        </w:rPr>
        <w:t xml:space="preserve"> ..</w:t>
      </w:r>
      <w:r w:rsidR="008C368F">
        <w:rPr>
          <w:sz w:val="22"/>
          <w:szCs w:val="22"/>
        </w:rPr>
        <w:t>.............</w:t>
      </w:r>
      <w:r w:rsidR="00D6479E" w:rsidRPr="000640B8">
        <w:rPr>
          <w:sz w:val="22"/>
          <w:szCs w:val="22"/>
        </w:rPr>
        <w:t xml:space="preserve">.. </w:t>
      </w:r>
      <w:r w:rsidR="00A57E88" w:rsidRPr="000640B8">
        <w:rPr>
          <w:sz w:val="22"/>
          <w:szCs w:val="22"/>
        </w:rPr>
        <w:t xml:space="preserve">d’ IVA </w:t>
      </w:r>
      <w:r w:rsidR="00D6479E" w:rsidRPr="000640B8">
        <w:rPr>
          <w:sz w:val="22"/>
          <w:szCs w:val="22"/>
        </w:rPr>
        <w:t xml:space="preserve">calculat al tipus del </w:t>
      </w:r>
      <w:r w:rsidR="008C368F">
        <w:rPr>
          <w:sz w:val="22"/>
          <w:szCs w:val="22"/>
        </w:rPr>
        <w:t>..........</w:t>
      </w:r>
      <w:r w:rsidR="00D6479E" w:rsidRPr="000640B8">
        <w:rPr>
          <w:sz w:val="22"/>
          <w:szCs w:val="22"/>
        </w:rPr>
        <w:t>.....</w:t>
      </w:r>
      <w:r w:rsidR="000640B8" w:rsidRPr="000640B8">
        <w:rPr>
          <w:sz w:val="22"/>
          <w:szCs w:val="22"/>
        </w:rPr>
        <w:t>., amb el següent desgloç  en costos directes i indirectes:</w:t>
      </w:r>
    </w:p>
    <w:p w:rsidR="003A412F" w:rsidRDefault="003A412F" w:rsidP="003A412F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</w:p>
    <w:tbl>
      <w:tblPr>
        <w:tblW w:w="89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0"/>
        <w:gridCol w:w="1285"/>
        <w:gridCol w:w="1163"/>
        <w:gridCol w:w="960"/>
        <w:gridCol w:w="1460"/>
      </w:tblGrid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  <w:t>Serveis directes a la ciutat de Barcelona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1020"/>
        </w:trPr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Descripció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Número de serveis anuals previstos A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màxim servei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ofert B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Total s/IVA (AXB)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Serveis amb moto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50 serveis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26,25 €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Serveis amb furgoneta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26 serveis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39,85 €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Retorn d'acusament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20 serveis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6,00 €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Temps d'espera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220 minuts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0,40 €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5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  <w:t>Serveis directes a altres destinacions de Catalunya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1275"/>
        </w:trPr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Descripció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Número de kilòmetres anuals </w:t>
            </w:r>
            <w:proofErr w:type="spellStart"/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previstosaA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màxim quilòmetre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ofert</w:t>
            </w:r>
            <w:r w:rsidR="006049B8">
              <w:rPr>
                <w:rFonts w:ascii="Arial" w:eastAsia="Times New Roman" w:hAnsi="Arial" w:cs="Arial"/>
                <w:b/>
                <w:bCs/>
                <w:noProof w:val="0"/>
              </w:rPr>
              <w:t xml:space="preserve"> B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Total s/IVA  (AXB)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Serveis amb moto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400 km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0,35 €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Serveis amb furgoneta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1435 km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0,55 €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  <w:t>Serveis  24 hores a la ciutat de Barcelona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1020"/>
        </w:trPr>
        <w:tc>
          <w:tcPr>
            <w:tcW w:w="4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BFBFBF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Descripció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Número de serveis anuals previstos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màxim servei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>Preu ofert</w:t>
            </w:r>
            <w:r w:rsidR="005532D8">
              <w:rPr>
                <w:rFonts w:ascii="Arial" w:eastAsia="Times New Roman" w:hAnsi="Arial" w:cs="Arial"/>
                <w:b/>
                <w:bCs/>
                <w:noProof w:val="0"/>
              </w:rPr>
              <w:t xml:space="preserve"> B</w:t>
            </w:r>
            <w:bookmarkStart w:id="0" w:name="_GoBack"/>
            <w:bookmarkEnd w:id="0"/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BFBFBF"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</w:rPr>
              <w:t xml:space="preserve"> Total s/IVA (AXB)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Serveis amb moto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20 serveis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15,75 €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Serveis amb furgoneta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10 serveis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23,90 €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  <w:r w:rsidRPr="007C1D64">
              <w:rPr>
                <w:rFonts w:ascii="Arial" w:eastAsia="Times New Roman" w:hAnsi="Arial" w:cs="Arial"/>
                <w:noProof w:val="0"/>
              </w:rPr>
              <w:t xml:space="preserve">                -   € </w:t>
            </w: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</w:tr>
      <w:tr w:rsidR="007C1D64" w:rsidRPr="007C1D64" w:rsidTr="007C1D64">
        <w:trPr>
          <w:trHeight w:val="25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eastAsia="Times New Roman"/>
                <w:noProof w:val="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D64" w:rsidRPr="007C1D64" w:rsidRDefault="007C1D64" w:rsidP="007C1D64">
            <w:pPr>
              <w:widowControl/>
              <w:autoSpaceDE/>
              <w:autoSpaceDN/>
              <w:adjustRightInd/>
              <w:ind w:left="0" w:right="0"/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</w:pPr>
            <w:r w:rsidRPr="007C1D64">
              <w:rPr>
                <w:rFonts w:ascii="Arial" w:eastAsia="Times New Roman" w:hAnsi="Arial" w:cs="Arial"/>
                <w:b/>
                <w:bCs/>
                <w:noProof w:val="0"/>
                <w:u w:val="single"/>
              </w:rPr>
              <w:t xml:space="preserve">                -   € </w:t>
            </w:r>
          </w:p>
        </w:tc>
      </w:tr>
    </w:tbl>
    <w:p w:rsidR="003A412F" w:rsidRDefault="003A412F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851785" w:rsidRDefault="00851785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152325" w:rsidRPr="000640B8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8177B7" w:rsidRDefault="007C1D64" w:rsidP="007C1D64">
      <w:pPr>
        <w:pStyle w:val="Prrafodelista"/>
        <w:widowControl/>
        <w:numPr>
          <w:ilvl w:val="0"/>
          <w:numId w:val="8"/>
        </w:numPr>
        <w:ind w:right="226"/>
        <w:jc w:val="both"/>
        <w:rPr>
          <w:noProof w:val="0"/>
          <w:sz w:val="22"/>
          <w:szCs w:val="22"/>
          <w:lang w:bidi="ca-ES"/>
        </w:rPr>
      </w:pPr>
      <w:r w:rsidRPr="007C1D64">
        <w:rPr>
          <w:b/>
          <w:noProof w:val="0"/>
          <w:sz w:val="22"/>
          <w:szCs w:val="22"/>
          <w:lang w:bidi="ca-ES"/>
        </w:rPr>
        <w:t>Localització de la seu o sucursal d´on surtin els vehicles:</w:t>
      </w:r>
      <w:r w:rsidR="008177B7">
        <w:rPr>
          <w:b/>
          <w:noProof w:val="0"/>
          <w:sz w:val="22"/>
          <w:szCs w:val="22"/>
          <w:lang w:bidi="ca-ES"/>
        </w:rPr>
        <w:t xml:space="preserve"> </w:t>
      </w:r>
      <w:r w:rsidR="008177B7" w:rsidRPr="008177B7">
        <w:rPr>
          <w:noProof w:val="0"/>
          <w:sz w:val="22"/>
          <w:szCs w:val="22"/>
          <w:lang w:bidi="ca-ES"/>
        </w:rPr>
        <w:t>(Indicar coordenades</w:t>
      </w:r>
      <w:r w:rsidR="00024391">
        <w:rPr>
          <w:noProof w:val="0"/>
          <w:sz w:val="22"/>
          <w:szCs w:val="22"/>
          <w:lang w:bidi="ca-ES"/>
        </w:rPr>
        <w:t xml:space="preserve"> i adreça</w:t>
      </w:r>
      <w:r w:rsidR="008177B7" w:rsidRPr="008177B7">
        <w:rPr>
          <w:noProof w:val="0"/>
          <w:sz w:val="22"/>
          <w:szCs w:val="22"/>
          <w:lang w:bidi="ca-ES"/>
        </w:rPr>
        <w:t>)</w:t>
      </w:r>
    </w:p>
    <w:p w:rsidR="007C1D64" w:rsidRDefault="007C1D64" w:rsidP="007C1D64">
      <w:pPr>
        <w:pStyle w:val="Prrafodelista"/>
        <w:widowControl/>
        <w:numPr>
          <w:ilvl w:val="0"/>
          <w:numId w:val="8"/>
        </w:numPr>
        <w:ind w:right="226"/>
        <w:jc w:val="both"/>
        <w:rPr>
          <w:b/>
          <w:noProof w:val="0"/>
          <w:sz w:val="22"/>
          <w:szCs w:val="22"/>
          <w:lang w:bidi="ca-ES"/>
        </w:rPr>
      </w:pPr>
      <w:r>
        <w:rPr>
          <w:b/>
          <w:noProof w:val="0"/>
          <w:sz w:val="22"/>
          <w:szCs w:val="22"/>
          <w:lang w:bidi="ca-ES"/>
        </w:rPr>
        <w:t>Disponibilitat de fur</w:t>
      </w:r>
      <w:r w:rsidR="008177B7">
        <w:rPr>
          <w:b/>
          <w:noProof w:val="0"/>
          <w:sz w:val="22"/>
          <w:szCs w:val="22"/>
          <w:lang w:bidi="ca-ES"/>
        </w:rPr>
        <w:t xml:space="preserve">gonetes de baixes emissions: </w:t>
      </w:r>
      <w:r w:rsidR="008177B7" w:rsidRPr="008177B7">
        <w:rPr>
          <w:noProof w:val="0"/>
          <w:sz w:val="22"/>
          <w:szCs w:val="22"/>
          <w:lang w:bidi="ca-ES"/>
        </w:rPr>
        <w:t>( Indicar tipus de vehicle i model)</w:t>
      </w:r>
    </w:p>
    <w:p w:rsidR="007C1D64" w:rsidRPr="007C1D64" w:rsidRDefault="007C1D64" w:rsidP="007C1D64">
      <w:pPr>
        <w:widowControl/>
        <w:ind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Pr="007C1D64" w:rsidRDefault="00700177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700177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C1D64" w:rsidRPr="000640B8" w:rsidRDefault="007C1D64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5532D8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5532D8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5532D8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5532D8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5532D8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5532D8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5532D8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5532D8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762DEF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762DEF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5532D8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B128F6"/>
    <w:multiLevelType w:val="hybridMultilevel"/>
    <w:tmpl w:val="2C38AB24"/>
    <w:lvl w:ilvl="0" w:tplc="E9D2D66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5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662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24391"/>
    <w:rsid w:val="000306E8"/>
    <w:rsid w:val="00030D9B"/>
    <w:rsid w:val="00030F87"/>
    <w:rsid w:val="0003571A"/>
    <w:rsid w:val="00035C23"/>
    <w:rsid w:val="000640B8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2325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A412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4F7B02"/>
    <w:rsid w:val="00504902"/>
    <w:rsid w:val="005243AC"/>
    <w:rsid w:val="00531067"/>
    <w:rsid w:val="005320E0"/>
    <w:rsid w:val="005355E0"/>
    <w:rsid w:val="00535BC4"/>
    <w:rsid w:val="00535FEF"/>
    <w:rsid w:val="00537D9C"/>
    <w:rsid w:val="005532D8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49B8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00177"/>
    <w:rsid w:val="00716418"/>
    <w:rsid w:val="007517FD"/>
    <w:rsid w:val="00753D0D"/>
    <w:rsid w:val="00762DEF"/>
    <w:rsid w:val="007745E8"/>
    <w:rsid w:val="007C0CD7"/>
    <w:rsid w:val="007C1D64"/>
    <w:rsid w:val="007E24E4"/>
    <w:rsid w:val="00813FD0"/>
    <w:rsid w:val="008177B7"/>
    <w:rsid w:val="00836D73"/>
    <w:rsid w:val="0084141B"/>
    <w:rsid w:val="008427F8"/>
    <w:rsid w:val="0084708C"/>
    <w:rsid w:val="00851785"/>
    <w:rsid w:val="0085360B"/>
    <w:rsid w:val="0087750C"/>
    <w:rsid w:val="008B3767"/>
    <w:rsid w:val="008C35CD"/>
    <w:rsid w:val="008C368F"/>
    <w:rsid w:val="008E30B7"/>
    <w:rsid w:val="008F7925"/>
    <w:rsid w:val="00906EB5"/>
    <w:rsid w:val="00916E74"/>
    <w:rsid w:val="009327B3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07DE0"/>
    <w:rsid w:val="00B100F0"/>
    <w:rsid w:val="00B151CB"/>
    <w:rsid w:val="00B2149E"/>
    <w:rsid w:val="00B244B4"/>
    <w:rsid w:val="00B2550C"/>
    <w:rsid w:val="00B4215F"/>
    <w:rsid w:val="00B54A68"/>
    <w:rsid w:val="00B66E33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225B1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8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F8078-FFA9-4D7C-9A88-8E392CB8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45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17</cp:revision>
  <cp:lastPrinted>2021-06-08T10:57:00Z</cp:lastPrinted>
  <dcterms:created xsi:type="dcterms:W3CDTF">2021-07-17T22:26:00Z</dcterms:created>
  <dcterms:modified xsi:type="dcterms:W3CDTF">2022-10-10T08:48:00Z</dcterms:modified>
</cp:coreProperties>
</file>