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En ....................</w:t>
      </w:r>
      <w:r w:rsidR="00AA6E46">
        <w:rPr>
          <w:rFonts w:ascii="Arial" w:hAnsi="Arial" w:cs="Arial"/>
        </w:rPr>
        <w:t>....</w:t>
      </w:r>
      <w:r w:rsidRPr="00FE2999">
        <w:rPr>
          <w:rFonts w:ascii="Arial" w:hAnsi="Arial" w:cs="Arial"/>
        </w:rPr>
        <w:t>... major d’edat, amb DNI núm. ......</w:t>
      </w:r>
      <w:r w:rsidR="00AA6E46">
        <w:rPr>
          <w:rFonts w:ascii="Arial" w:hAnsi="Arial" w:cs="Arial"/>
        </w:rPr>
        <w:t>....</w:t>
      </w:r>
      <w:r w:rsidRPr="00FE2999">
        <w:rPr>
          <w:rFonts w:ascii="Arial" w:hAnsi="Arial" w:cs="Arial"/>
        </w:rPr>
        <w:t>... en nom propi (o en representació de .....</w:t>
      </w:r>
      <w:r w:rsidR="00AA6E46">
        <w:rPr>
          <w:rFonts w:ascii="Arial" w:hAnsi="Arial" w:cs="Arial"/>
        </w:rPr>
        <w:t>.....................</w:t>
      </w:r>
      <w:r w:rsidRPr="00FE2999">
        <w:rPr>
          <w:rFonts w:ascii="Arial" w:hAnsi="Arial" w:cs="Arial"/>
        </w:rPr>
        <w:t xml:space="preserve">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E82DE0">
        <w:rPr>
          <w:rFonts w:ascii="Arial" w:hAnsi="Arial" w:cs="Arial"/>
        </w:rPr>
        <w:t xml:space="preserve">l projecte executiu de </w:t>
      </w:r>
      <w:r w:rsidR="00E82DE0" w:rsidRPr="005D1BCE">
        <w:rPr>
          <w:rFonts w:ascii="Arial" w:hAnsi="Arial" w:cs="Arial"/>
          <w:b/>
        </w:rPr>
        <w:t>renovació de la gespa artificial del camp municipal d</w:t>
      </w:r>
      <w:r w:rsidR="005324AE">
        <w:rPr>
          <w:rFonts w:ascii="Arial" w:hAnsi="Arial" w:cs="Arial"/>
          <w:b/>
        </w:rPr>
        <w:t>´hoquei</w:t>
      </w:r>
      <w:r w:rsidR="00CE6BCB" w:rsidRPr="005D1BCE">
        <w:rPr>
          <w:rFonts w:ascii="Arial" w:hAnsi="Arial" w:cs="Arial"/>
        </w:rPr>
        <w:t>, amb mesures de contractació socialment responsables</w:t>
      </w:r>
      <w:r w:rsidR="00CE6BCB" w:rsidRPr="00CE6BCB">
        <w:rPr>
          <w:rFonts w:ascii="Arial" w:hAnsi="Arial" w:cs="Arial"/>
          <w:b/>
        </w:rPr>
        <w:t xml:space="preserve"> </w:t>
      </w:r>
      <w:r w:rsidR="00FA1A36">
        <w:rPr>
          <w:rFonts w:ascii="Arial" w:hAnsi="Arial" w:cs="Arial"/>
          <w:b/>
        </w:rPr>
        <w:t>(202</w:t>
      </w:r>
      <w:r w:rsidR="005324AE">
        <w:rPr>
          <w:rFonts w:ascii="Arial" w:hAnsi="Arial" w:cs="Arial"/>
          <w:b/>
        </w:rPr>
        <w:t>3</w:t>
      </w:r>
      <w:r w:rsidR="00FA1A36">
        <w:rPr>
          <w:rFonts w:ascii="Arial" w:hAnsi="Arial" w:cs="Arial"/>
          <w:b/>
        </w:rPr>
        <w:t>/000</w:t>
      </w:r>
      <w:r w:rsidR="005324AE">
        <w:rPr>
          <w:rFonts w:ascii="Arial" w:hAnsi="Arial" w:cs="Arial"/>
          <w:b/>
        </w:rPr>
        <w:t>32956</w:t>
      </w:r>
      <w:r w:rsidR="00A60A59">
        <w:rPr>
          <w:rFonts w:ascii="Arial" w:hAnsi="Arial" w:cs="Arial"/>
          <w:b/>
        </w:rPr>
        <w:t>)</w:t>
      </w:r>
      <w:r w:rsidR="00FE2999">
        <w:rPr>
          <w:rFonts w:ascii="Arial" w:hAnsi="Arial" w:cs="Arial"/>
        </w:rPr>
        <w:t>,</w:t>
      </w:r>
    </w:p>
    <w:p w:rsidR="003D3A89" w:rsidRDefault="003D3A89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3D3A89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3D3A89">
        <w:rPr>
          <w:rFonts w:ascii="Arial" w:hAnsi="Arial" w:cs="Arial"/>
          <w:b/>
          <w:sz w:val="24"/>
        </w:rPr>
        <w:t xml:space="preserve">A. </w:t>
      </w:r>
      <w:r w:rsidR="00B100F0" w:rsidRPr="003D3A89">
        <w:rPr>
          <w:rFonts w:ascii="Arial" w:hAnsi="Arial" w:cs="Arial"/>
          <w:b/>
        </w:rPr>
        <w:t>Que ofereixo</w:t>
      </w:r>
      <w:r w:rsidR="00B100F0" w:rsidRPr="00FE2999">
        <w:rPr>
          <w:rFonts w:ascii="Arial" w:hAnsi="Arial" w:cs="Arial"/>
        </w:rPr>
        <w:t xml:space="preserve">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22246C">
        <w:rPr>
          <w:rFonts w:ascii="Arial" w:hAnsi="Arial" w:cs="Arial"/>
          <w:b/>
        </w:rPr>
        <w:t>..</w:t>
      </w:r>
      <w:r w:rsidR="00F208AB" w:rsidRPr="0022246C">
        <w:rPr>
          <w:rFonts w:ascii="Arial" w:hAnsi="Arial" w:cs="Arial"/>
          <w:b/>
        </w:rPr>
        <w:t>......</w:t>
      </w:r>
      <w:r w:rsidR="0027030C" w:rsidRPr="0022246C">
        <w:rPr>
          <w:rFonts w:ascii="Arial" w:hAnsi="Arial" w:cs="Arial"/>
          <w:b/>
        </w:rPr>
        <w:t>...</w:t>
      </w:r>
      <w:r w:rsidR="0022246C" w:rsidRPr="0022246C">
        <w:rPr>
          <w:rFonts w:ascii="Arial" w:hAnsi="Arial" w:cs="Arial"/>
          <w:b/>
        </w:rPr>
        <w:t>....</w:t>
      </w:r>
      <w:r w:rsidR="0027030C" w:rsidRPr="0022246C">
        <w:rPr>
          <w:rFonts w:ascii="Arial" w:hAnsi="Arial" w:cs="Arial"/>
          <w:b/>
        </w:rPr>
        <w:t>..</w:t>
      </w:r>
      <w:r w:rsidR="00770111">
        <w:rPr>
          <w:rFonts w:ascii="Arial" w:hAnsi="Arial" w:cs="Arial"/>
          <w:b/>
        </w:rPr>
        <w:t>...... euros, IVA no inclòs, al</w:t>
      </w:r>
      <w:r w:rsidR="00E77D1B">
        <w:rPr>
          <w:rFonts w:ascii="Arial" w:hAnsi="Arial" w:cs="Arial"/>
          <w:b/>
        </w:rPr>
        <w:t xml:space="preserve"> </w:t>
      </w:r>
      <w:r w:rsidR="00770111">
        <w:rPr>
          <w:rFonts w:ascii="Arial" w:hAnsi="Arial" w:cs="Arial"/>
          <w:b/>
        </w:rPr>
        <w:t xml:space="preserve">que caldrà sumar l’import de ...................... euros en concepte d’IVA calculat al tipus ..... </w:t>
      </w:r>
      <w:r w:rsidR="0022246C" w:rsidRPr="0022246C">
        <w:rPr>
          <w:rFonts w:ascii="Arial" w:hAnsi="Arial" w:cs="Arial"/>
          <w:b/>
        </w:rPr>
        <w:t>.</w:t>
      </w:r>
      <w:r w:rsidR="0022246C">
        <w:rPr>
          <w:rFonts w:ascii="Arial" w:hAnsi="Arial" w:cs="Arial"/>
          <w:b/>
        </w:rPr>
        <w:t xml:space="preserve"> </w:t>
      </w:r>
    </w:p>
    <w:p w:rsidR="00186880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510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275"/>
        <w:gridCol w:w="1289"/>
      </w:tblGrid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 xml:space="preserve">COSTOS DIRECTES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>Preu sortida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>Preu ofert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Pressupost d'execució material </w:t>
            </w:r>
          </w:p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(ma d'obra, material, maquinaria i mitjans auxiliars)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5324AE" w:rsidP="00FA1A36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200.160</w:t>
            </w:r>
            <w:r w:rsidR="00E95F45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,</w:t>
            </w:r>
            <w:r w:rsidR="00FA1A36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67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 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5324AE" w:rsidP="005324AE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200.160,67</w:t>
            </w:r>
            <w:r w:rsidR="00E95F45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 xml:space="preserve">COSTOS INDIRECTES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IMPORT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8862EC" w:rsidRPr="00FE299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 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Despeses generals  (13%)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5324AE" w:rsidP="00FA1A36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26.020,89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    €</w:t>
            </w: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Benefici industrial (6%)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FA1A36" w:rsidP="005324AE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1</w:t>
            </w:r>
            <w:r w:rsidR="005324AE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2.009,64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INDIRECTES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FA1A36" w:rsidP="005324AE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3</w:t>
            </w:r>
            <w:r w:rsidR="005324AE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8.030,53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D32AED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(directes + indirectes).Pressupost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5324AE" w:rsidP="00FA1A36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238.191,20</w:t>
            </w:r>
            <w:r w:rsidR="008862EC"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</w:tbl>
    <w:p w:rsidR="00F52055" w:rsidRPr="005D1BCE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5D1BCE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B6443E" w:rsidRDefault="00B6443E" w:rsidP="005D1BCE">
      <w:pPr>
        <w:pStyle w:val="Cosdetext"/>
        <w:ind w:left="284" w:right="226"/>
        <w:jc w:val="both"/>
        <w:rPr>
          <w:rFonts w:ascii="Arial" w:hAnsi="Arial" w:cs="Arial"/>
          <w:b/>
          <w:sz w:val="20"/>
        </w:rPr>
      </w:pPr>
    </w:p>
    <w:p w:rsidR="005324AE" w:rsidRPr="00B6443E" w:rsidRDefault="005324AE" w:rsidP="005D1BCE">
      <w:pPr>
        <w:pStyle w:val="Cosdetext"/>
        <w:ind w:left="284" w:right="226"/>
        <w:jc w:val="both"/>
        <w:rPr>
          <w:rFonts w:ascii="Arial" w:hAnsi="Arial" w:cs="Arial"/>
          <w:b/>
          <w:sz w:val="20"/>
        </w:rPr>
      </w:pPr>
    </w:p>
    <w:p w:rsidR="005D1BCE" w:rsidRPr="00B6443E" w:rsidRDefault="005D1BCE" w:rsidP="00A75E5C">
      <w:pPr>
        <w:pStyle w:val="Cosdetext"/>
        <w:ind w:left="284" w:right="85"/>
        <w:jc w:val="both"/>
        <w:rPr>
          <w:rFonts w:ascii="Arial" w:hAnsi="Arial" w:cs="Arial"/>
          <w:sz w:val="20"/>
        </w:rPr>
      </w:pPr>
      <w:r w:rsidRPr="00B6443E">
        <w:rPr>
          <w:rFonts w:ascii="Arial" w:hAnsi="Arial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443E">
        <w:rPr>
          <w:rFonts w:ascii="Arial" w:hAnsi="Arial" w:cs="Arial"/>
          <w:i/>
          <w:sz w:val="20"/>
        </w:rPr>
        <w:instrText xml:space="preserve"> FORMCHECKBOX </w:instrText>
      </w:r>
      <w:r w:rsidR="001F4A6E">
        <w:rPr>
          <w:rFonts w:ascii="Arial" w:hAnsi="Arial" w:cs="Arial"/>
          <w:i/>
          <w:sz w:val="20"/>
        </w:rPr>
      </w:r>
      <w:r w:rsidR="001F4A6E">
        <w:rPr>
          <w:rFonts w:ascii="Arial" w:hAnsi="Arial" w:cs="Arial"/>
          <w:i/>
          <w:sz w:val="20"/>
        </w:rPr>
        <w:fldChar w:fldCharType="separate"/>
      </w:r>
      <w:r w:rsidRPr="00B6443E">
        <w:rPr>
          <w:rFonts w:ascii="Arial" w:hAnsi="Arial" w:cs="Arial"/>
          <w:i/>
          <w:sz w:val="20"/>
        </w:rPr>
        <w:fldChar w:fldCharType="end"/>
      </w:r>
      <w:r w:rsidRPr="00B6443E">
        <w:rPr>
          <w:rFonts w:ascii="Arial" w:hAnsi="Arial" w:cs="Arial"/>
          <w:b/>
          <w:bCs/>
          <w:sz w:val="20"/>
          <w:lang w:bidi="ca-ES"/>
        </w:rPr>
        <w:t xml:space="preserve"> </w:t>
      </w:r>
      <w:r w:rsidRPr="00B6443E">
        <w:rPr>
          <w:rFonts w:ascii="Arial" w:hAnsi="Arial" w:cs="Arial"/>
          <w:b/>
          <w:sz w:val="20"/>
        </w:rPr>
        <w:t>Que ofereixo...........</w:t>
      </w:r>
      <w:r w:rsidRPr="00B6443E">
        <w:rPr>
          <w:rFonts w:ascii="Arial" w:hAnsi="Arial" w:cs="Arial"/>
          <w:sz w:val="20"/>
        </w:rPr>
        <w:t>any/s addicional/s de garantia en les condicions que estableix el plec de condicions.</w:t>
      </w:r>
    </w:p>
    <w:p w:rsidR="005D1BCE" w:rsidRPr="00B6443E" w:rsidRDefault="005D1BCE" w:rsidP="005D1BCE">
      <w:pPr>
        <w:pStyle w:val="Cosdetext"/>
        <w:ind w:left="284" w:right="226"/>
        <w:jc w:val="both"/>
        <w:rPr>
          <w:rFonts w:ascii="Arial" w:hAnsi="Arial" w:cs="Arial"/>
          <w:bCs/>
          <w:sz w:val="20"/>
          <w:lang w:bidi="ca-ES"/>
        </w:rPr>
      </w:pPr>
    </w:p>
    <w:p w:rsidR="001F4A6E" w:rsidRPr="001F4A6E" w:rsidRDefault="001F4A6E" w:rsidP="001F4A6E">
      <w:pPr>
        <w:pStyle w:val="Cosdetext"/>
        <w:ind w:left="284" w:right="85"/>
        <w:jc w:val="both"/>
        <w:rPr>
          <w:rFonts w:ascii="Arial" w:hAnsi="Arial" w:cs="Arial"/>
          <w:sz w:val="20"/>
        </w:rPr>
      </w:pPr>
      <w:r w:rsidRPr="00B6443E">
        <w:rPr>
          <w:rFonts w:ascii="Arial" w:hAnsi="Arial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443E">
        <w:rPr>
          <w:rFonts w:ascii="Arial" w:hAnsi="Arial" w:cs="Arial"/>
          <w:i/>
          <w:sz w:val="20"/>
        </w:rPr>
        <w:instrText xml:space="preserve"> FORMCHECKBOX </w:instrText>
      </w:r>
      <w:r>
        <w:rPr>
          <w:rFonts w:ascii="Arial" w:hAnsi="Arial" w:cs="Arial"/>
          <w:i/>
          <w:sz w:val="20"/>
        </w:rPr>
      </w:r>
      <w:r>
        <w:rPr>
          <w:rFonts w:ascii="Arial" w:hAnsi="Arial" w:cs="Arial"/>
          <w:i/>
          <w:sz w:val="20"/>
        </w:rPr>
        <w:fldChar w:fldCharType="separate"/>
      </w:r>
      <w:r w:rsidRPr="00B6443E">
        <w:rPr>
          <w:rFonts w:ascii="Arial" w:hAnsi="Arial" w:cs="Arial"/>
          <w:i/>
          <w:sz w:val="20"/>
        </w:rPr>
        <w:fldChar w:fldCharType="end"/>
      </w:r>
      <w:r w:rsidRPr="00B6443E">
        <w:rPr>
          <w:rFonts w:ascii="Arial" w:hAnsi="Arial" w:cs="Arial"/>
          <w:b/>
          <w:bCs/>
          <w:sz w:val="20"/>
          <w:lang w:bidi="ca-ES"/>
        </w:rPr>
        <w:t xml:space="preserve"> </w:t>
      </w:r>
      <w:r w:rsidRPr="00B6443E">
        <w:rPr>
          <w:rFonts w:ascii="Arial" w:hAnsi="Arial" w:cs="Arial"/>
          <w:b/>
          <w:sz w:val="20"/>
        </w:rPr>
        <w:t>Que ofereixo...........</w:t>
      </w:r>
      <w:r w:rsidRPr="001F4A6E">
        <w:rPr>
          <w:rFonts w:ascii="Arial" w:hAnsi="Arial" w:cs="Arial"/>
          <w:sz w:val="20"/>
        </w:rPr>
        <w:t>setmana</w:t>
      </w:r>
      <w:r w:rsidRPr="001F4A6E">
        <w:rPr>
          <w:rFonts w:ascii="Arial" w:hAnsi="Arial" w:cs="Arial"/>
          <w:sz w:val="20"/>
        </w:rPr>
        <w:t>/</w:t>
      </w:r>
      <w:r w:rsidRPr="001F4A6E">
        <w:rPr>
          <w:rFonts w:ascii="Arial" w:hAnsi="Arial" w:cs="Arial"/>
          <w:sz w:val="20"/>
        </w:rPr>
        <w:t>es</w:t>
      </w:r>
      <w:r w:rsidRPr="001F4A6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 reducció del termini d´execució.</w:t>
      </w:r>
    </w:p>
    <w:p w:rsidR="001F4A6E" w:rsidRPr="00B6443E" w:rsidRDefault="001F4A6E" w:rsidP="001F4A6E">
      <w:pPr>
        <w:pStyle w:val="Cosdetext"/>
        <w:ind w:left="284" w:right="226"/>
        <w:jc w:val="both"/>
        <w:rPr>
          <w:rFonts w:ascii="Arial" w:hAnsi="Arial" w:cs="Arial"/>
          <w:bCs/>
          <w:sz w:val="20"/>
          <w:lang w:bidi="ca-ES"/>
        </w:rPr>
      </w:pPr>
    </w:p>
    <w:p w:rsidR="001F4A6E" w:rsidRDefault="001F4A6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  <w:bookmarkStart w:id="0" w:name="_GoBack"/>
      <w:bookmarkEnd w:id="0"/>
    </w:p>
    <w:p w:rsidR="001F4A6E" w:rsidRDefault="001F4A6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5D1BCE" w:rsidRDefault="005D1BC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Pr="003D3A89" w:rsidRDefault="003D3A89" w:rsidP="005D1BCE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 xml:space="preserve">L’Ajuntament va aprovar en data 2 de febrer del 2017 la </w:t>
      </w:r>
      <w:r w:rsidRPr="003D3A89">
        <w:rPr>
          <w:rFonts w:ascii="Arial" w:eastAsia="Times New Roman" w:hAnsi="Arial" w:cs="Arial"/>
          <w:i/>
          <w:noProof w:val="0"/>
        </w:rPr>
        <w:t>Guia pràctica per a la inclusió de criteris socials, ètics i mediambientals en la contractació pública de l’Ajuntament de Mataró i entitats del sector públic municipal</w:t>
      </w:r>
      <w:r w:rsidRPr="003D3A89">
        <w:rPr>
          <w:rFonts w:ascii="Arial" w:eastAsia="Times New Roman" w:hAnsi="Arial" w:cs="Arial"/>
          <w:noProof w:val="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3D3A89" w:rsidRPr="003D3A89" w:rsidRDefault="003D3A89" w:rsidP="005D1BCE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5D1BCE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 xml:space="preserve">Per aquest motiu, </w:t>
      </w: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ind w:left="709" w:right="0"/>
        <w:jc w:val="both"/>
        <w:rPr>
          <w:rFonts w:ascii="Arial" w:eastAsia="Times New Roman" w:hAnsi="Arial" w:cs="Arial"/>
          <w:b/>
          <w:bCs/>
          <w:noProof w:val="0"/>
        </w:rPr>
      </w:pPr>
    </w:p>
    <w:p w:rsidR="003D3A89" w:rsidRDefault="003D3A89" w:rsidP="003D3A89">
      <w:pPr>
        <w:widowControl/>
        <w:autoSpaceDE/>
        <w:autoSpaceDN/>
        <w:adjustRightInd/>
        <w:ind w:left="709" w:right="0"/>
        <w:jc w:val="both"/>
        <w:rPr>
          <w:rFonts w:ascii="Arial" w:eastAsia="Times New Roman" w:hAnsi="Arial" w:cs="Arial"/>
          <w:b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b/>
          <w:noProof w:val="0"/>
        </w:rPr>
      </w:pPr>
      <w:r w:rsidRPr="003D3A89">
        <w:rPr>
          <w:rFonts w:ascii="Arial" w:eastAsia="Times New Roman" w:hAnsi="Arial" w:cs="Arial"/>
          <w:b/>
          <w:noProof w:val="0"/>
          <w:sz w:val="24"/>
        </w:rPr>
        <w:t xml:space="preserve">B. </w:t>
      </w:r>
      <w:r w:rsidRPr="003D3A89">
        <w:rPr>
          <w:rFonts w:ascii="Arial" w:eastAsia="Times New Roman" w:hAnsi="Arial" w:cs="Arial"/>
          <w:b/>
          <w:noProof w:val="0"/>
        </w:rPr>
        <w:t>DECLARO RESPONSABLEMENT:</w:t>
      </w: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ind w:left="425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>Que el conveni laboral al qual està adscrit l’empresa és: ______________________________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>Que a la taula següent es defineix el preu-hora mínim teòric de les categories professionals d’acord amb el que estableix el conveni, afegint les despeses de Seguretat Social: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tbl>
      <w:tblPr>
        <w:tblW w:w="8384" w:type="dxa"/>
        <w:tblInd w:w="1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Sou conveni anual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Cost empresa SS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Hores conveni anuals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(3)</w:t>
            </w: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</w:tr>
    </w:tbl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  <w:lang w:eastAsia="en-US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i/>
          <w:noProof w:val="0"/>
        </w:rPr>
      </w:pPr>
      <w:r w:rsidRPr="003D3A89">
        <w:rPr>
          <w:rFonts w:ascii="Arial" w:eastAsia="Times New Roman" w:hAnsi="Arial" w:cs="Arial"/>
          <w:i/>
          <w:noProof w:val="0"/>
        </w:rPr>
        <w:t>(2) Cal indicar l’import total i/o el percentatge respecte del sou.</w:t>
      </w: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i/>
          <w:noProof w:val="0"/>
        </w:rPr>
        <w:t>El preu-hora de conveni per a cada categoria s’obtindrà automàticament mitjançant l’aplicació de la fórmula</w:t>
      </w:r>
      <w:r w:rsidRPr="003D3A89">
        <w:rPr>
          <w:rFonts w:ascii="Arial" w:eastAsia="Times New Roman" w:hAnsi="Arial" w:cs="Arial"/>
          <w:noProof w:val="0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3D3A89">
        <w:rPr>
          <w:rFonts w:ascii="Arial" w:eastAsia="Times New Roman" w:hAnsi="Arial" w:cs="Arial"/>
          <w:noProof w:val="0"/>
        </w:rPr>
        <w:t xml:space="preserve"> 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tbl>
      <w:tblPr>
        <w:tblW w:w="4132" w:type="dxa"/>
        <w:tblInd w:w="1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Preu conveni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PC</w:t>
            </w: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</w:tr>
    </w:tbl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Calibri" w:hAnsi="Arial" w:cs="Arial"/>
          <w:noProof w:val="0"/>
          <w:lang w:eastAsia="en-US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tabs>
          <w:tab w:val="left" w:pos="-1440"/>
        </w:tabs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b/>
          <w:bCs/>
          <w:noProof w:val="0"/>
          <w:u w:val="single"/>
        </w:rPr>
      </w:pPr>
      <w:r w:rsidRPr="003D3A89">
        <w:rPr>
          <w:rFonts w:ascii="Arial" w:eastAsia="Times New Roman" w:hAnsi="Arial" w:cs="Arial"/>
          <w:noProof w:val="0"/>
        </w:rPr>
        <w:t>Que el personal de l’empresa obté un sou igual o superior al del conveni.</w:t>
      </w:r>
      <w:r w:rsidRPr="003D3A89">
        <w:rPr>
          <w:rFonts w:ascii="Arial" w:eastAsia="Times New Roman" w:hAnsi="Arial" w:cs="Arial"/>
          <w:bCs/>
          <w:noProof w:val="0"/>
        </w:rPr>
        <w:t xml:space="preserve"> </w:t>
      </w:r>
    </w:p>
    <w:p w:rsidR="003D3A89" w:rsidRDefault="003D3A89" w:rsidP="003D3A89">
      <w:pPr>
        <w:widowControl/>
        <w:tabs>
          <w:tab w:val="left" w:pos="-1440"/>
        </w:tabs>
        <w:autoSpaceDE/>
        <w:autoSpaceDN/>
        <w:adjustRightInd/>
        <w:spacing w:after="200" w:line="276" w:lineRule="auto"/>
        <w:ind w:left="425" w:right="0"/>
        <w:contextualSpacing/>
        <w:jc w:val="both"/>
        <w:rPr>
          <w:rFonts w:ascii="Arial" w:eastAsia="Times New Roman" w:hAnsi="Arial" w:cs="Arial"/>
          <w:bCs/>
          <w:noProof w:val="0"/>
        </w:rPr>
      </w:pPr>
    </w:p>
    <w:p w:rsidR="003D3A8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Pr="00FE299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C9572E" w:rsidRPr="00FE2999" w:rsidRDefault="00C9572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FE2999" w:rsidRDefault="00A21B15" w:rsidP="00802C56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</w:t>
      </w:r>
      <w:r w:rsidR="00355F0F" w:rsidRPr="00FE2999">
        <w:rPr>
          <w:rFonts w:ascii="Arial" w:hAnsi="Arial" w:cs="Arial"/>
          <w:noProof w:val="0"/>
          <w:lang w:bidi="ca-ES"/>
        </w:rPr>
        <w:t>S</w:t>
      </w:r>
      <w:r w:rsidRPr="00FE2999">
        <w:rPr>
          <w:rFonts w:ascii="Arial" w:hAnsi="Arial" w:cs="Arial"/>
          <w:noProof w:val="0"/>
          <w:lang w:bidi="ca-ES"/>
        </w:rPr>
        <w:t>ignatura digital)</w:t>
      </w: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FE2999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FDE" w:rsidRDefault="00E82FDE" w:rsidP="009D487B">
      <w:r>
        <w:separator/>
      </w:r>
    </w:p>
  </w:endnote>
  <w:endnote w:type="continuationSeparator" w:id="0">
    <w:p w:rsidR="00E82FDE" w:rsidRDefault="00E82FDE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7D6" w:rsidRDefault="00E227D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FDE" w:rsidRDefault="00E82FDE" w:rsidP="009D487B">
      <w:r>
        <w:separator/>
      </w:r>
    </w:p>
  </w:footnote>
  <w:footnote w:type="continuationSeparator" w:id="0">
    <w:p w:rsidR="00E82FDE" w:rsidRDefault="00E82FDE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7D6" w:rsidRDefault="00E227D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1F4A6E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1F4A6E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1F4A6E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1F4A6E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1F4A6E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1F4A6E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1F4A6E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1F4A6E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802C56">
            <w:pPr>
              <w:pStyle w:val="Aj11pTtol"/>
              <w:ind w:left="709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>ECONÒMICA</w:t>
            </w:r>
            <w:r w:rsidR="00E227D6">
              <w:rPr>
                <w:rStyle w:val="Aj11pTtolCar"/>
                <w:b/>
              </w:rPr>
              <w:t>, CONDICIONS LABORALS DEL PERSONAL</w:t>
            </w:r>
            <w:r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1F4A6E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3956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4A6E"/>
    <w:rsid w:val="001F7EBB"/>
    <w:rsid w:val="0020173C"/>
    <w:rsid w:val="00206648"/>
    <w:rsid w:val="00212405"/>
    <w:rsid w:val="0022246C"/>
    <w:rsid w:val="00236CDD"/>
    <w:rsid w:val="00241FC7"/>
    <w:rsid w:val="002510D4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D3A89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E4B96"/>
    <w:rsid w:val="004F23E8"/>
    <w:rsid w:val="004F5CED"/>
    <w:rsid w:val="004F68A1"/>
    <w:rsid w:val="00504902"/>
    <w:rsid w:val="005243AC"/>
    <w:rsid w:val="00531067"/>
    <w:rsid w:val="005320E0"/>
    <w:rsid w:val="005324AE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D1BCE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1FEE"/>
    <w:rsid w:val="00693C92"/>
    <w:rsid w:val="006A22F8"/>
    <w:rsid w:val="006B237A"/>
    <w:rsid w:val="006C6528"/>
    <w:rsid w:val="006C6D7C"/>
    <w:rsid w:val="006E7D6C"/>
    <w:rsid w:val="00716418"/>
    <w:rsid w:val="007517FD"/>
    <w:rsid w:val="00753D0D"/>
    <w:rsid w:val="00770111"/>
    <w:rsid w:val="007745E8"/>
    <w:rsid w:val="007B0A36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689D"/>
    <w:rsid w:val="0087750C"/>
    <w:rsid w:val="008862EC"/>
    <w:rsid w:val="008B3096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4799B"/>
    <w:rsid w:val="00A52B28"/>
    <w:rsid w:val="00A57E88"/>
    <w:rsid w:val="00A60A59"/>
    <w:rsid w:val="00A6134E"/>
    <w:rsid w:val="00A70A38"/>
    <w:rsid w:val="00A75E5C"/>
    <w:rsid w:val="00A854ED"/>
    <w:rsid w:val="00AA6E46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6443E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654BB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CE6BCB"/>
    <w:rsid w:val="00CF0B12"/>
    <w:rsid w:val="00D160B4"/>
    <w:rsid w:val="00D32AED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948F7"/>
    <w:rsid w:val="00DA0090"/>
    <w:rsid w:val="00DB2414"/>
    <w:rsid w:val="00DC0FFA"/>
    <w:rsid w:val="00DC1130"/>
    <w:rsid w:val="00DC3F09"/>
    <w:rsid w:val="00DC660B"/>
    <w:rsid w:val="00DD02AD"/>
    <w:rsid w:val="00DD6B28"/>
    <w:rsid w:val="00E0180D"/>
    <w:rsid w:val="00E11B2D"/>
    <w:rsid w:val="00E227D6"/>
    <w:rsid w:val="00E24E80"/>
    <w:rsid w:val="00E3251D"/>
    <w:rsid w:val="00E36F53"/>
    <w:rsid w:val="00E37C10"/>
    <w:rsid w:val="00E45B19"/>
    <w:rsid w:val="00E50366"/>
    <w:rsid w:val="00E54CFA"/>
    <w:rsid w:val="00E56F9B"/>
    <w:rsid w:val="00E67012"/>
    <w:rsid w:val="00E77D1B"/>
    <w:rsid w:val="00E82D0C"/>
    <w:rsid w:val="00E82DE0"/>
    <w:rsid w:val="00E82FDE"/>
    <w:rsid w:val="00E84970"/>
    <w:rsid w:val="00E85480"/>
    <w:rsid w:val="00E87FD0"/>
    <w:rsid w:val="00E95F45"/>
    <w:rsid w:val="00EB6143"/>
    <w:rsid w:val="00ED1CB9"/>
    <w:rsid w:val="00EE158A"/>
    <w:rsid w:val="00EF5D16"/>
    <w:rsid w:val="00F01D25"/>
    <w:rsid w:val="00F1451A"/>
    <w:rsid w:val="00F208AB"/>
    <w:rsid w:val="00F22132"/>
    <w:rsid w:val="00F445F8"/>
    <w:rsid w:val="00F52055"/>
    <w:rsid w:val="00F55D80"/>
    <w:rsid w:val="00F56480"/>
    <w:rsid w:val="00F626FF"/>
    <w:rsid w:val="00F73C6A"/>
    <w:rsid w:val="00F75648"/>
    <w:rsid w:val="00F868F4"/>
    <w:rsid w:val="00F8724A"/>
    <w:rsid w:val="00F908BD"/>
    <w:rsid w:val="00F91221"/>
    <w:rsid w:val="00F97111"/>
    <w:rsid w:val="00FA1273"/>
    <w:rsid w:val="00FA1A36"/>
    <w:rsid w:val="00FA33B1"/>
    <w:rsid w:val="00FD31EF"/>
    <w:rsid w:val="00FE2579"/>
    <w:rsid w:val="00FE2999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5:docId w15:val="{119D317B-66F8-4F5D-9E62-A67C3B12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2DD1B-6017-412F-86A6-7A3FB520E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23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mclavell</dc:creator>
  <cp:lastModifiedBy>Gayete Valls, Jordi</cp:lastModifiedBy>
  <cp:revision>11</cp:revision>
  <cp:lastPrinted>2021-06-08T10:57:00Z</cp:lastPrinted>
  <dcterms:created xsi:type="dcterms:W3CDTF">2022-06-08T12:07:00Z</dcterms:created>
  <dcterms:modified xsi:type="dcterms:W3CDTF">2023-05-16T10:47:00Z</dcterms:modified>
</cp:coreProperties>
</file>